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9D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69D7" w:rsidRDefault="004A69D7" w:rsidP="00EA619D">
      <w:pPr>
        <w:ind w:left="142"/>
      </w:pPr>
    </w:p>
    <w:p w:rsidR="004A69D7" w:rsidRDefault="004A69D7" w:rsidP="00EA619D">
      <w:pPr>
        <w:ind w:left="142"/>
      </w:pPr>
    </w:p>
    <w:p w:rsidR="004A69D7" w:rsidRDefault="004A69D7" w:rsidP="00EA619D">
      <w:pPr>
        <w:ind w:left="142"/>
      </w:pPr>
    </w:p>
    <w:p w:rsidR="004A69D7" w:rsidRDefault="004A69D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69D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69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69D7" w:rsidRDefault="004A69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69D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7B32" w:rsidRPr="00C97B32">
        <w:rPr>
          <w:rFonts w:ascii="Times New Roman" w:hAnsi="Times New Roman" w:cs="Times New Roman"/>
          <w:sz w:val="24"/>
          <w:szCs w:val="24"/>
        </w:rPr>
        <w:t>23.11</w:t>
      </w:r>
      <w:r w:rsidRPr="00C97B32">
        <w:rPr>
          <w:rFonts w:ascii="Times New Roman" w:hAnsi="Times New Roman" w:cs="Times New Roman"/>
          <w:sz w:val="24"/>
          <w:szCs w:val="24"/>
        </w:rPr>
        <w:t>.2018</w:t>
      </w:r>
    </w:p>
    <w:p w:rsidR="004A69D7" w:rsidRDefault="004A69D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A69D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Лякин Николай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№СТП-3177/7,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A69D7" w:rsidRDefault="004A69D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A69D7" w:rsidTr="00C97B32">
        <w:tc>
          <w:tcPr>
            <w:tcW w:w="4981" w:type="dxa"/>
          </w:tcPr>
          <w:p w:rsidR="004A69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A69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A69D7" w:rsidTr="00C97B32">
        <w:tc>
          <w:tcPr>
            <w:tcW w:w="4981" w:type="dxa"/>
          </w:tcPr>
          <w:p w:rsidR="00C97B32" w:rsidRPr="00C97B32" w:rsidRDefault="00C97B32" w:rsidP="00C97B3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97B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7B32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C97B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97B32">
              <w:rPr>
                <w:rFonts w:ascii="Times New Roman" w:hAnsi="Times New Roman"/>
                <w:sz w:val="24"/>
                <w:szCs w:val="24"/>
              </w:rPr>
              <w:t>ноябр</w:t>
            </w:r>
            <w:r w:rsidR="00AA3C33" w:rsidRPr="00C97B32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4A69D7" w:rsidRPr="00C97B32" w:rsidRDefault="00C97B32" w:rsidP="00C97B3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97B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7B32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C97B32">
              <w:rPr>
                <w:rFonts w:ascii="Times New Roman" w:hAnsi="Times New Roman"/>
                <w:sz w:val="24"/>
                <w:szCs w:val="24"/>
              </w:rPr>
              <w:t>»</w:t>
            </w:r>
            <w:r w:rsidRPr="00C97B32">
              <w:rPr>
                <w:rFonts w:ascii="Times New Roman" w:hAnsi="Times New Roman"/>
                <w:sz w:val="24"/>
                <w:szCs w:val="24"/>
              </w:rPr>
              <w:t xml:space="preserve"> ноября </w:t>
            </w:r>
            <w:r w:rsidR="00AA3C33" w:rsidRPr="00C97B32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4800" w:type="dxa"/>
          </w:tcPr>
          <w:p w:rsidR="004A69D7" w:rsidRPr="00C97B32" w:rsidRDefault="00C97B3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124943.96</w:t>
            </w:r>
          </w:p>
        </w:tc>
      </w:tr>
    </w:tbl>
    <w:p w:rsidR="004A69D7" w:rsidRDefault="004A69D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A69D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2018-11-21 00:01:18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A69D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A69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A69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69D7" w:rsidTr="00AA3C33">
        <w:tc>
          <w:tcPr>
            <w:tcW w:w="2693" w:type="dxa"/>
            <w:vAlign w:val="center"/>
          </w:tcPr>
          <w:p w:rsidR="004A69D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4A69D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Горбаченко Сергея Ивановича ИНН 662312407142 в размере 1388933,76 руб. (без НДС).</w:t>
            </w:r>
          </w:p>
        </w:tc>
      </w:tr>
    </w:tbl>
    <w:p w:rsidR="004A69D7" w:rsidRDefault="004A69D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A69D7" w:rsidTr="00AA3C33">
        <w:tc>
          <w:tcPr>
            <w:tcW w:w="4961" w:type="dxa"/>
          </w:tcPr>
          <w:p w:rsidR="004A69D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A69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69D7" w:rsidTr="00AA3C33">
        <w:tc>
          <w:tcPr>
            <w:tcW w:w="4961" w:type="dxa"/>
          </w:tcPr>
          <w:p w:rsidR="004A69D7" w:rsidRPr="00C97B32" w:rsidRDefault="00C97B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B32">
              <w:rPr>
                <w:rFonts w:ascii="Times New Roman" w:hAnsi="Times New Roman"/>
                <w:b/>
                <w:sz w:val="24"/>
                <w:szCs w:val="24"/>
              </w:rPr>
              <w:t>124943.96</w:t>
            </w:r>
          </w:p>
        </w:tc>
        <w:tc>
          <w:tcPr>
            <w:tcW w:w="4820" w:type="dxa"/>
          </w:tcPr>
          <w:p w:rsidR="004A69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125943.96</w:t>
            </w:r>
          </w:p>
        </w:tc>
      </w:tr>
    </w:tbl>
    <w:p w:rsidR="004A69D7" w:rsidRDefault="004A69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9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A69D7" w:rsidTr="00E7730E">
        <w:tc>
          <w:tcPr>
            <w:tcW w:w="1843" w:type="dxa"/>
            <w:vAlign w:val="center"/>
          </w:tcPr>
          <w:p w:rsidR="004A69D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A69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9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9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A69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69D7" w:rsidRDefault="004A69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69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9D7" w:rsidTr="00E7730E">
        <w:tc>
          <w:tcPr>
            <w:tcW w:w="1843" w:type="dxa"/>
          </w:tcPr>
          <w:p w:rsidR="004A69D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252" w:type="dxa"/>
          </w:tcPr>
          <w:p w:rsidR="004A69D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992" w:type="dxa"/>
          </w:tcPr>
          <w:p w:rsidR="004A69D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4A69D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</w:tbl>
    <w:p w:rsidR="004A69D7" w:rsidRDefault="004A69D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69D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A69D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A69D7" w:rsidTr="00E7730E">
        <w:tc>
          <w:tcPr>
            <w:tcW w:w="1740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69D7" w:rsidRDefault="004A69D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9D7" w:rsidTr="00E7730E">
        <w:trPr>
          <w:trHeight w:val="73"/>
        </w:trPr>
        <w:tc>
          <w:tcPr>
            <w:tcW w:w="1740" w:type="dxa"/>
          </w:tcPr>
          <w:p w:rsidR="004A69D7" w:rsidRDefault="002A53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355" w:type="dxa"/>
          </w:tcPr>
          <w:p w:rsidR="004A69D7" w:rsidRDefault="002A53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1031" w:type="dxa"/>
          </w:tcPr>
          <w:p w:rsidR="004A69D7" w:rsidRDefault="002A53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A69D7" w:rsidRDefault="002A538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  <w:bookmarkStart w:id="0" w:name="_GoBack"/>
            <w:bookmarkEnd w:id="0"/>
          </w:p>
        </w:tc>
      </w:tr>
    </w:tbl>
    <w:p w:rsidR="004A69D7" w:rsidRDefault="004A69D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9D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A69D7" w:rsidTr="001C57F7">
        <w:trPr>
          <w:trHeight w:val="797"/>
        </w:trPr>
        <w:tc>
          <w:tcPr>
            <w:tcW w:w="2552" w:type="dxa"/>
            <w:vAlign w:val="center"/>
          </w:tcPr>
          <w:p w:rsidR="004A6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A6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A6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69D7" w:rsidTr="001C57F7">
        <w:tc>
          <w:tcPr>
            <w:tcW w:w="2552" w:type="dxa"/>
          </w:tcPr>
          <w:p w:rsidR="004A69D7" w:rsidRDefault="004A69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A69D7" w:rsidRDefault="004A69D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A69D7" w:rsidRDefault="004A69D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A69D7" w:rsidRDefault="004A69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9D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6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6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6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69D7" w:rsidRDefault="004A69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7B32" w:rsidRDefault="00C97B3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A69D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Лякин Н.Г.</w:t>
      </w:r>
    </w:p>
    <w:sectPr w:rsidR="004A69D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7A1" w:rsidRDefault="004107A1">
      <w:pPr>
        <w:spacing w:after="0" w:line="240" w:lineRule="auto"/>
      </w:pPr>
      <w:r>
        <w:separator/>
      </w:r>
    </w:p>
  </w:endnote>
  <w:endnote w:type="continuationSeparator" w:id="0">
    <w:p w:rsidR="004107A1" w:rsidRDefault="0041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A69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A69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A69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7A1" w:rsidRDefault="004107A1">
      <w:pPr>
        <w:spacing w:after="0" w:line="240" w:lineRule="auto"/>
      </w:pPr>
      <w:r>
        <w:separator/>
      </w:r>
    </w:p>
  </w:footnote>
  <w:footnote w:type="continuationSeparator" w:id="0">
    <w:p w:rsidR="004107A1" w:rsidRDefault="00410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10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10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9D7" w:rsidRDefault="00410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333A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538E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07A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A69D7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7B32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Qi8nLdlJIc29YDZWM0A1PJVt52BnalRX3EaxWSaI2xI=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AHir4v7fgf7gDJ/VDwt0TeG19JePy0pCBIICMGERlYc=</DigestValue>
    </Reference>
  </SignedInfo>
  <SignatureValue>+Z9OMtquyKLcydQaL6gZtawx4DO8Cr0kYxS98VRwaR6drufJWyxUuyj7jIIsTqWH
wiElJWhdG+QMc09cSy7p5A==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3HGg/C11vCtFqjSq2ihYkVa7eZk=</DigestValue>
      </Reference>
      <Reference URI="/word/endnotes.xml?ContentType=application/vnd.openxmlformats-officedocument.wordprocessingml.endnotes+xml">
        <DigestMethod Algorithm="http://www.w3.org/2000/09/xmldsig#sha1"/>
        <DigestValue>LVfCG0q3c39zCFgYVC4XsbMAVKw=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w5zbGB4zlmTVXAH/wZ8Fi0y2ETE=</DigestValue>
      </Reference>
      <Reference URI="/word/footer2.xml?ContentType=application/vnd.openxmlformats-officedocument.wordprocessingml.footer+xml">
        <DigestMethod Algorithm="http://www.w3.org/2000/09/xmldsig#sha1"/>
        <DigestValue>w5zbGB4zlmTVXAH/wZ8Fi0y2ETE=</DigestValue>
      </Reference>
      <Reference URI="/word/footer3.xml?ContentType=application/vnd.openxmlformats-officedocument.wordprocessingml.footer+xml">
        <DigestMethod Algorithm="http://www.w3.org/2000/09/xmldsig#sha1"/>
        <DigestValue>w5zbGB4zlmTVXAH/wZ8Fi0y2ETE=</DigestValue>
      </Reference>
      <Reference URI="/word/footnotes.xml?ContentType=application/vnd.openxmlformats-officedocument.wordprocessingml.footnotes+xml">
        <DigestMethod Algorithm="http://www.w3.org/2000/09/xmldsig#sha1"/>
        <DigestValue>mCO2VrcuLKlbgDo2kOlMwwuZvWg=</DigestValue>
      </Reference>
      <Reference URI="/word/header1.xml?ContentType=application/vnd.openxmlformats-officedocument.wordprocessingml.header+xml">
        <DigestMethod Algorithm="http://www.w3.org/2000/09/xmldsig#sha1"/>
        <DigestValue>1pKmxe9lTRDakEf3XG3iG7nVd/o=</DigestValue>
      </Reference>
      <Reference URI="/word/header2.xml?ContentType=application/vnd.openxmlformats-officedocument.wordprocessingml.header+xml">
        <DigestMethod Algorithm="http://www.w3.org/2000/09/xmldsig#sha1"/>
        <DigestValue>6fAbIfYL0SvK48jtPNF0+JXYWII=</DigestValue>
      </Reference>
      <Reference URI="/word/header3.xml?ContentType=application/vnd.openxmlformats-officedocument.wordprocessingml.header+xml">
        <DigestMethod Algorithm="http://www.w3.org/2000/09/xmldsig#sha1"/>
        <DigestValue>8axFMWDtiRMHmOgy9oLdZc87HHo=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OGQQTgw4pYbeBeVJO4UaWfp1wGU=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2018-11-26T06:17:06Z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2018-11-26T06:17:06Z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7A4B53C0</Template>
  <TotalTime>58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Анна Кочурова</cp:lastModifiedBy>
  <cp:revision>58</cp:revision>
  <dcterms:created xsi:type="dcterms:W3CDTF">2017-09-20T06:43:00Z</dcterms:created>
  <dcterms:modified xsi:type="dcterms:W3CDTF">2018-11-26T05:55:00Z</dcterms:modified>
</cp:coreProperties>
</file>