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53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453" w:rsidRDefault="00574453" w:rsidP="00ED7965">
      <w:pPr>
        <w:ind w:left="142"/>
        <w:rPr>
          <w:rFonts w:ascii="Times New Roman" w:hAnsi="Times New Roman"/>
        </w:rPr>
      </w:pPr>
    </w:p>
    <w:p w:rsidR="00574453" w:rsidRDefault="00574453" w:rsidP="00ED7965">
      <w:pPr>
        <w:ind w:left="142"/>
        <w:rPr>
          <w:rFonts w:ascii="Times New Roman" w:hAnsi="Times New Roman"/>
        </w:rPr>
      </w:pPr>
    </w:p>
    <w:p w:rsidR="00574453" w:rsidRDefault="00574453" w:rsidP="00ED7965">
      <w:pPr>
        <w:ind w:left="142"/>
        <w:rPr>
          <w:rFonts w:ascii="Times New Roman" w:hAnsi="Times New Roman"/>
        </w:rPr>
      </w:pPr>
    </w:p>
    <w:p w:rsidR="005744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44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44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Лякин Николай Геннадьевич</w:t>
      </w:r>
    </w:p>
    <w:p w:rsidR="00574453" w:rsidRDefault="0057445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445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№СТП-3178/1</w:t>
      </w:r>
    </w:p>
    <w:p w:rsidR="005744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445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744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574453" w:rsidRDefault="0057445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44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00:00:00 (время мск)</w:t>
      </w:r>
    </w:p>
    <w:p w:rsidR="0057445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2018-11-15 08:35:00 (время мск)</w:t>
      </w:r>
    </w:p>
    <w:p w:rsidR="005744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445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44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4453" w:rsidRDefault="0057445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445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44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44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445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5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45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«Комтех» ИНН 6648682227 в размере 2 339,00 руб. Начальная цена</w:t>
            </w:r>
            <w:r w:rsidR="00BE2AB1">
              <w:rPr>
                <w:rFonts w:ascii="Times New Roman" w:hAnsi="Times New Roman"/>
                <w:sz w:val="24"/>
                <w:szCs w:val="24"/>
              </w:rPr>
              <w:t xml:space="preserve"> продажи 2105,10 руб. (без НДС)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2105.10</w:t>
            </w:r>
          </w:p>
        </w:tc>
      </w:tr>
    </w:tbl>
    <w:p w:rsidR="00574453" w:rsidRDefault="0057445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44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7445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4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7445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AB1" w:rsidRPr="00BE2AB1" w:rsidRDefault="00BE2AB1" w:rsidP="00BE2A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AB1">
              <w:rPr>
                <w:rFonts w:ascii="Times New Roman" w:hAnsi="Times New Roman"/>
                <w:sz w:val="24"/>
                <w:szCs w:val="24"/>
              </w:rPr>
              <w:t xml:space="preserve">с 00:00 (мск) «12» ноября 2018г. </w:t>
            </w:r>
          </w:p>
          <w:p w:rsidR="00574453" w:rsidRPr="00BE2AB1" w:rsidRDefault="00BE2AB1" w:rsidP="00BE2A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AB1">
              <w:rPr>
                <w:rFonts w:ascii="Times New Roman" w:hAnsi="Times New Roman"/>
                <w:sz w:val="24"/>
                <w:szCs w:val="24"/>
              </w:rPr>
              <w:t>по 23:59 (мск) «14»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BE2A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842.04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74453" w:rsidRDefault="0057445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445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7445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445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Pr="00BE2AB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Ивановская область, г. Иваново, ул. Спортивная, д. 24,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2018-11-14 06:20:38</w:t>
            </w:r>
          </w:p>
          <w:p w:rsidR="00574453" w:rsidRDefault="0057445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842.04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4453" w:rsidRDefault="0057445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45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7445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7445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Аверьянов Аркадий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Ивановская область, г. Иваново, ул. Спортивная, д. 24,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2018-11-14 06:20:38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842.04</w:t>
            </w:r>
          </w:p>
        </w:tc>
      </w:tr>
    </w:tbl>
    <w:p w:rsidR="00574453" w:rsidRDefault="005744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445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"Союзкислородмонтаж" </w:t>
      </w:r>
      <w:r>
        <w:t>Лот №1 посредством публичного предложения, прием заявок прекращается.</w:t>
      </w:r>
    </w:p>
    <w:p w:rsidR="00574453" w:rsidRDefault="005744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445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AA8" w:rsidRDefault="00677AA8" w:rsidP="00ED7965">
      <w:pPr>
        <w:spacing w:after="0" w:line="240" w:lineRule="auto"/>
      </w:pPr>
      <w:r>
        <w:separator/>
      </w:r>
    </w:p>
  </w:endnote>
  <w:endnote w:type="continuationSeparator" w:id="0">
    <w:p w:rsidR="00677AA8" w:rsidRDefault="00677A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5744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5744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5744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AA8" w:rsidRDefault="00677AA8" w:rsidP="00ED7965">
      <w:pPr>
        <w:spacing w:after="0" w:line="240" w:lineRule="auto"/>
      </w:pPr>
      <w:r>
        <w:separator/>
      </w:r>
    </w:p>
  </w:footnote>
  <w:footnote w:type="continuationSeparator" w:id="0">
    <w:p w:rsidR="00677AA8" w:rsidRDefault="00677A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67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67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453" w:rsidRDefault="0067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0168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74453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7AA8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406E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2AB1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gm8EJORJUyUEw3sjOO+kOK8WJpiT/Bfdpvx+Kfy8Igg=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zTuhnm2+VzCkB+KW6ai61sRN0V69PerGqLmJx4pcE9U=</DigestValue>
    </Reference>
  </SignedInfo>
  <SignatureValue>/T4osDyaKYPkNTESCsfi0pNz39ei5I3xEMfPRiJQ+0S75DWXk5aEdQ0sdlBe23lZ
WAvCY+F1IfWxeQvfEigFvw==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s0ij0R8DBByRq7KSqsA1TUvkLrU=</DigestValue>
      </Reference>
      <Reference URI="/word/endnotes.xml?ContentType=application/vnd.openxmlformats-officedocument.wordprocessingml.endnotes+xml">
        <DigestMethod Algorithm="http://www.w3.org/2000/09/xmldsig#sha1"/>
        <DigestValue>H+Ihq11lXuVs1F/XhkZyxenTcVs=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KpShKZOSJ826NNsWhyljxozfMEs=</DigestValue>
      </Reference>
      <Reference URI="/word/footer2.xml?ContentType=application/vnd.openxmlformats-officedocument.wordprocessingml.footer+xml">
        <DigestMethod Algorithm="http://www.w3.org/2000/09/xmldsig#sha1"/>
        <DigestValue>KpShKZOSJ826NNsWhyljxozfMEs=</DigestValue>
      </Reference>
      <Reference URI="/word/footer3.xml?ContentType=application/vnd.openxmlformats-officedocument.wordprocessingml.footer+xml">
        <DigestMethod Algorithm="http://www.w3.org/2000/09/xmldsig#sha1"/>
        <DigestValue>KpShKZOSJ826NNsWhyljxozfMEs=</DigestValue>
      </Reference>
      <Reference URI="/word/footnotes.xml?ContentType=application/vnd.openxmlformats-officedocument.wordprocessingml.footnotes+xml">
        <DigestMethod Algorithm="http://www.w3.org/2000/09/xmldsig#sha1"/>
        <DigestValue>jxhbQhXf2We+wqfsEB+nlTs2Pe4=</DigestValue>
      </Reference>
      <Reference URI="/word/header1.xml?ContentType=application/vnd.openxmlformats-officedocument.wordprocessingml.header+xml">
        <DigestMethod Algorithm="http://www.w3.org/2000/09/xmldsig#sha1"/>
        <DigestValue>wUSdroZmWH4+maKryY+ndPqrnlY=</DigestValue>
      </Reference>
      <Reference URI="/word/header2.xml?ContentType=application/vnd.openxmlformats-officedocument.wordprocessingml.header+xml">
        <DigestMethod Algorithm="http://www.w3.org/2000/09/xmldsig#sha1"/>
        <DigestValue>ihru+S5WeLjTDgb8E4qfrQAFXvA=</DigestValue>
      </Reference>
      <Reference URI="/word/header3.xml?ContentType=application/vnd.openxmlformats-officedocument.wordprocessingml.header+xml">
        <DigestMethod Algorithm="http://www.w3.org/2000/09/xmldsig#sha1"/>
        <DigestValue>WsWMzbEkp2icLf1PsIlM8rUF8ig=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V7Cs6M3bP3DhBSFJNUTFT/rF/dE=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2018-11-15T06:57:55Z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2018-11-15T06:57:55Z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D7079-9314-477F-9D34-0272D81D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275878A2</Template>
  <TotalTime>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ng</cp:lastModifiedBy>
  <cp:revision>2</cp:revision>
  <dcterms:created xsi:type="dcterms:W3CDTF">2018-11-15T06:44:00Z</dcterms:created>
  <dcterms:modified xsi:type="dcterms:W3CDTF">2018-11-15T06:44:00Z</dcterms:modified>
</cp:coreProperties>
</file>