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78B2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178B2" w:rsidRDefault="00B178B2" w:rsidP="00EA619D">
      <w:pPr>
        <w:ind w:left="142"/>
      </w:pPr>
    </w:p>
    <w:p w:rsidR="00B178B2" w:rsidRDefault="00B178B2" w:rsidP="00EA619D">
      <w:pPr>
        <w:ind w:left="142"/>
      </w:pPr>
    </w:p>
    <w:p w:rsidR="00B178B2" w:rsidRDefault="00B178B2" w:rsidP="00EA619D">
      <w:pPr>
        <w:ind w:left="142"/>
      </w:pPr>
    </w:p>
    <w:p w:rsidR="00B178B2" w:rsidRDefault="00B178B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178B2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178B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178B2" w:rsidRDefault="00B178B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178B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E60D4" w:rsidRPr="00AE60D4">
        <w:rPr>
          <w:rFonts w:ascii="Times New Roman" w:hAnsi="Times New Roman" w:cs="Times New Roman"/>
          <w:sz w:val="24"/>
          <w:szCs w:val="24"/>
        </w:rPr>
        <w:t>17</w:t>
      </w:r>
      <w:r w:rsidRPr="00AE60D4">
        <w:rPr>
          <w:rFonts w:ascii="Times New Roman" w:hAnsi="Times New Roman" w:cs="Times New Roman"/>
          <w:sz w:val="24"/>
          <w:szCs w:val="24"/>
        </w:rPr>
        <w:t>.</w:t>
      </w:r>
      <w:r w:rsidR="00AE60D4" w:rsidRPr="00AE60D4">
        <w:rPr>
          <w:rFonts w:ascii="Times New Roman" w:hAnsi="Times New Roman" w:cs="Times New Roman"/>
          <w:sz w:val="24"/>
          <w:szCs w:val="24"/>
        </w:rPr>
        <w:t>11</w:t>
      </w:r>
      <w:r w:rsidRPr="00AE60D4">
        <w:rPr>
          <w:rFonts w:ascii="Times New Roman" w:hAnsi="Times New Roman" w:cs="Times New Roman"/>
          <w:sz w:val="24"/>
          <w:szCs w:val="24"/>
        </w:rPr>
        <w:t>.2018</w:t>
      </w:r>
    </w:p>
    <w:p w:rsidR="00B178B2" w:rsidRDefault="00B178B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178B2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Лякин Николай Геннадьевич,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"Союзкислородмонтаж"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№СТП-3178/2, размещено в сети Интернет на сайте </w:t>
      </w:r>
      <w:hyperlink r:id="rId11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12.10.2018,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B178B2" w:rsidRDefault="00B178B2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B178B2" w:rsidTr="00AA3C33">
        <w:tc>
          <w:tcPr>
            <w:tcW w:w="4981" w:type="dxa"/>
          </w:tcPr>
          <w:p w:rsidR="00B178B2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B178B2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B178B2" w:rsidTr="00AA3C33">
        <w:tc>
          <w:tcPr>
            <w:tcW w:w="4981" w:type="dxa"/>
          </w:tcPr>
          <w:p w:rsidR="00B178B2" w:rsidRPr="00AE60D4" w:rsidRDefault="00AA3C33" w:rsidP="00AE60D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60D4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AE60D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AE60D4">
              <w:rPr>
                <w:rFonts w:ascii="Times New Roman" w:hAnsi="Times New Roman"/>
                <w:sz w:val="24"/>
                <w:szCs w:val="24"/>
              </w:rPr>
              <w:t>) «1</w:t>
            </w:r>
            <w:r w:rsidR="00AE60D4" w:rsidRPr="00AE60D4">
              <w:rPr>
                <w:rFonts w:ascii="Times New Roman" w:hAnsi="Times New Roman"/>
                <w:sz w:val="24"/>
                <w:szCs w:val="24"/>
              </w:rPr>
              <w:t>5</w:t>
            </w:r>
            <w:r w:rsidRPr="00AE60D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AE60D4" w:rsidRPr="00AE60D4">
              <w:rPr>
                <w:rFonts w:ascii="Times New Roman" w:hAnsi="Times New Roman"/>
                <w:sz w:val="24"/>
                <w:szCs w:val="24"/>
              </w:rPr>
              <w:t>ноября</w:t>
            </w:r>
            <w:r w:rsidRPr="00AE60D4">
              <w:rPr>
                <w:rFonts w:ascii="Times New Roman" w:hAnsi="Times New Roman"/>
                <w:sz w:val="24"/>
                <w:szCs w:val="24"/>
              </w:rPr>
              <w:t xml:space="preserve"> 2018г. по 23:59 (</w:t>
            </w:r>
            <w:proofErr w:type="spellStart"/>
            <w:r w:rsidRPr="00AE60D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E60D4">
              <w:rPr>
                <w:rFonts w:ascii="Times New Roman" w:hAnsi="Times New Roman"/>
                <w:sz w:val="24"/>
                <w:szCs w:val="24"/>
              </w:rPr>
              <w:t>) «</w:t>
            </w:r>
            <w:r w:rsidR="00AE60D4" w:rsidRPr="00AE60D4">
              <w:rPr>
                <w:rFonts w:ascii="Times New Roman" w:hAnsi="Times New Roman"/>
                <w:sz w:val="24"/>
                <w:szCs w:val="24"/>
              </w:rPr>
              <w:t>17</w:t>
            </w:r>
            <w:r w:rsidRPr="00AE60D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AE60D4" w:rsidRPr="00AE60D4">
              <w:rPr>
                <w:rFonts w:ascii="Times New Roman" w:hAnsi="Times New Roman"/>
                <w:sz w:val="24"/>
                <w:szCs w:val="24"/>
              </w:rPr>
              <w:t>ноября</w:t>
            </w:r>
            <w:r w:rsidRPr="00AE60D4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B178B2" w:rsidRPr="00AE60D4" w:rsidRDefault="00AE60D4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60D4">
              <w:rPr>
                <w:rFonts w:ascii="Times New Roman" w:hAnsi="Times New Roman"/>
                <w:sz w:val="24"/>
                <w:szCs w:val="24"/>
              </w:rPr>
              <w:t>690753.21</w:t>
            </w:r>
          </w:p>
        </w:tc>
      </w:tr>
    </w:tbl>
    <w:p w:rsidR="00B178B2" w:rsidRDefault="00B178B2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178B2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2018-11-15 20:13:27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B178B2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B178B2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B178B2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178B2" w:rsidTr="00AA3C33">
        <w:tc>
          <w:tcPr>
            <w:tcW w:w="2693" w:type="dxa"/>
            <w:vAlign w:val="center"/>
          </w:tcPr>
          <w:p w:rsidR="00B178B2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B178B2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Уралспецмонтаж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ИНН 6670332838 в размере 2 558 345,23 руб.</w:t>
            </w:r>
          </w:p>
        </w:tc>
      </w:tr>
    </w:tbl>
    <w:p w:rsidR="00B178B2" w:rsidRDefault="00B178B2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B178B2" w:rsidTr="00AA3C33">
        <w:tc>
          <w:tcPr>
            <w:tcW w:w="4961" w:type="dxa"/>
          </w:tcPr>
          <w:p w:rsidR="00B178B2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B178B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178B2" w:rsidTr="00AA3C33">
        <w:tc>
          <w:tcPr>
            <w:tcW w:w="4961" w:type="dxa"/>
          </w:tcPr>
          <w:p w:rsidR="00B178B2" w:rsidRPr="00AE60D4" w:rsidRDefault="00AE60D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60D4">
              <w:rPr>
                <w:rFonts w:ascii="Times New Roman" w:hAnsi="Times New Roman"/>
                <w:b/>
                <w:sz w:val="24"/>
                <w:szCs w:val="24"/>
              </w:rPr>
              <w:t>690753.21</w:t>
            </w:r>
          </w:p>
        </w:tc>
        <w:tc>
          <w:tcPr>
            <w:tcW w:w="4820" w:type="dxa"/>
          </w:tcPr>
          <w:p w:rsidR="00B178B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690753.22</w:t>
            </w:r>
          </w:p>
        </w:tc>
      </w:tr>
    </w:tbl>
    <w:p w:rsidR="00B178B2" w:rsidRDefault="00B178B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178B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B178B2" w:rsidTr="00E7730E">
        <w:tc>
          <w:tcPr>
            <w:tcW w:w="1843" w:type="dxa"/>
            <w:vAlign w:val="center"/>
          </w:tcPr>
          <w:p w:rsidR="00B178B2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B178B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178B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178B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B178B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178B2" w:rsidRDefault="00B178B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178B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178B2" w:rsidTr="00E7730E">
        <w:tc>
          <w:tcPr>
            <w:tcW w:w="1843" w:type="dxa"/>
          </w:tcPr>
          <w:p w:rsidR="00B178B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14631</w:t>
            </w:r>
          </w:p>
        </w:tc>
        <w:tc>
          <w:tcPr>
            <w:tcW w:w="4252" w:type="dxa"/>
          </w:tcPr>
          <w:p w:rsidR="00B178B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Перепелкин Владимир Александрович</w:t>
            </w:r>
          </w:p>
        </w:tc>
        <w:tc>
          <w:tcPr>
            <w:tcW w:w="992" w:type="dxa"/>
          </w:tcPr>
          <w:p w:rsidR="00B178B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B178B2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666000571994</w:t>
            </w:r>
          </w:p>
        </w:tc>
      </w:tr>
    </w:tbl>
    <w:p w:rsidR="00B178B2" w:rsidRDefault="00B178B2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178B2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B178B2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B178B2" w:rsidTr="00E7730E">
        <w:tc>
          <w:tcPr>
            <w:tcW w:w="1740" w:type="dxa"/>
            <w:vAlign w:val="center"/>
          </w:tcPr>
          <w:p w:rsidR="00B178B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B178B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178B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178B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B178B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178B2" w:rsidRDefault="00B178B2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B178B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178B2" w:rsidTr="00E7730E">
        <w:trPr>
          <w:trHeight w:val="73"/>
        </w:trPr>
        <w:tc>
          <w:tcPr>
            <w:tcW w:w="1740" w:type="dxa"/>
          </w:tcPr>
          <w:p w:rsidR="00B178B2" w:rsidRDefault="00445700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14631</w:t>
            </w:r>
          </w:p>
        </w:tc>
        <w:tc>
          <w:tcPr>
            <w:tcW w:w="4355" w:type="dxa"/>
          </w:tcPr>
          <w:p w:rsidR="00B178B2" w:rsidRDefault="0044570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Перепелкин Владимир Александрович</w:t>
            </w:r>
          </w:p>
        </w:tc>
        <w:tc>
          <w:tcPr>
            <w:tcW w:w="1031" w:type="dxa"/>
          </w:tcPr>
          <w:p w:rsidR="00B178B2" w:rsidRDefault="00445700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B178B2" w:rsidRDefault="00445700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666000571994</w:t>
            </w:r>
          </w:p>
        </w:tc>
      </w:tr>
    </w:tbl>
    <w:p w:rsidR="00B178B2" w:rsidRDefault="00B178B2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178B2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  <w:bookmarkStart w:id="0" w:name="_GoBack"/>
      <w:bookmarkEnd w:id="0"/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B178B2" w:rsidTr="001C57F7">
        <w:trPr>
          <w:trHeight w:val="797"/>
        </w:trPr>
        <w:tc>
          <w:tcPr>
            <w:tcW w:w="2552" w:type="dxa"/>
            <w:vAlign w:val="center"/>
          </w:tcPr>
          <w:p w:rsidR="00B178B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B178B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178B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B178B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B178B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B178B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178B2" w:rsidTr="001C57F7">
        <w:tc>
          <w:tcPr>
            <w:tcW w:w="2552" w:type="dxa"/>
          </w:tcPr>
          <w:p w:rsidR="00B178B2" w:rsidRDefault="00B178B2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B178B2" w:rsidRDefault="00B178B2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B178B2" w:rsidRDefault="00B178B2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B178B2" w:rsidRDefault="00B178B2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178B2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178B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178B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178B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178B2" w:rsidRDefault="00B178B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E60D4" w:rsidRDefault="00AE60D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B178B2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Лякин Н.Г.</w:t>
      </w:r>
    </w:p>
    <w:sectPr w:rsidR="00B178B2" w:rsidSect="00EA619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1D65" w:rsidRDefault="00DC1D65">
      <w:pPr>
        <w:spacing w:after="0" w:line="240" w:lineRule="auto"/>
      </w:pPr>
      <w:r>
        <w:separator/>
      </w:r>
    </w:p>
  </w:endnote>
  <w:endnote w:type="continuationSeparator" w:id="0">
    <w:p w:rsidR="00DC1D65" w:rsidRDefault="00DC1D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8B2" w:rsidRDefault="00B178B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8B2" w:rsidRDefault="00B178B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8B2" w:rsidRDefault="00B178B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1D65" w:rsidRDefault="00DC1D65">
      <w:pPr>
        <w:spacing w:after="0" w:line="240" w:lineRule="auto"/>
      </w:pPr>
      <w:r>
        <w:separator/>
      </w:r>
    </w:p>
  </w:footnote>
  <w:footnote w:type="continuationSeparator" w:id="0">
    <w:p w:rsidR="00DC1D65" w:rsidRDefault="00DC1D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8B2" w:rsidRDefault="00DC1D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8B2" w:rsidRDefault="00DC1D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8B2" w:rsidRDefault="00DC1D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5700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E60D4"/>
    <w:rsid w:val="00AF6388"/>
    <w:rsid w:val="00AF63A5"/>
    <w:rsid w:val="00B033AF"/>
    <w:rsid w:val="00B178B2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07CD1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1D65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s://sibtoptrade.ru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hQDf9KUKHPgYIADxb3LOOj5dqJ0UNflmhPyJlcP5oME=</DigestValue>
    </Reference>
    <Reference URI="#idOfficeObject" Type="http://www.w3.org/2000/09/xmldsig#Object">
      <DigestMethod Algorithm="urn:ietf:params:xml:ns:cpxmlsec:algorithms:gostr3411"/>
      <DigestValue>JO5G1NBhYbrRk/1Wv21q11f+Ohde9PwuydBU30imhkU=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tafS0MHXxLJvKhlwKZ9/cmoHHA4dOhRwqZSyL3/hwS4=</DigestValue>
    </Reference>
  </SignedInfo>
  <SignatureValue>47hGRMyNczWct/9groih5j1S8CiqL2BiISUGrzKpf/tfkBUWWA5VU+Vb0MUolyh6
Hme+3RoqDB8traK0u7MGiQ==</SignatureValue>
  <KeyInfo>
    <X509Data>
      <X509Certificate>MIIK6zCCCpqgAwIBAgIRAOoZuenyQMG66BHw1XtnsXEwCAYGKoUDAgIDMIIBhzEi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0J7QoCIwHhcNMTgxMDIyMTEzODUzWhcNMTkxMDIyMTE0ODUzWjCCAVsxMzAxBgNV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PfYtgDn1mLlkgpomAzONEgA6e/s=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pp9EI597FbTNAGblIXofOiW4QMY=</DigestValue>
      </Reference>
      <Reference URI="/word/endnotes.xml?ContentType=application/vnd.openxmlformats-officedocument.wordprocessingml.endnotes+xml">
        <DigestMethod Algorithm="http://www.w3.org/2000/09/xmldsig#sha1"/>
        <DigestValue>IWVd1gYWUMeCUWP/v0KdaaN4Qog=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+YL7hejjQpsVwmLE8AAVTDVgqdg=</DigestValue>
      </Reference>
      <Reference URI="/word/footer2.xml?ContentType=application/vnd.openxmlformats-officedocument.wordprocessingml.footer+xml">
        <DigestMethod Algorithm="http://www.w3.org/2000/09/xmldsig#sha1"/>
        <DigestValue>+YL7hejjQpsVwmLE8AAVTDVgqdg=</DigestValue>
      </Reference>
      <Reference URI="/word/footer3.xml?ContentType=application/vnd.openxmlformats-officedocument.wordprocessingml.footer+xml">
        <DigestMethod Algorithm="http://www.w3.org/2000/09/xmldsig#sha1"/>
        <DigestValue>+YL7hejjQpsVwmLE8AAVTDVgqdg=</DigestValue>
      </Reference>
      <Reference URI="/word/footnotes.xml?ContentType=application/vnd.openxmlformats-officedocument.wordprocessingml.footnotes+xml">
        <DigestMethod Algorithm="http://www.w3.org/2000/09/xmldsig#sha1"/>
        <DigestValue>0O2oT/n4ojveaJ2HDiXC+AfgB7w=</DigestValue>
      </Reference>
      <Reference URI="/word/header1.xml?ContentType=application/vnd.openxmlformats-officedocument.wordprocessingml.header+xml">
        <DigestMethod Algorithm="http://www.w3.org/2000/09/xmldsig#sha1"/>
        <DigestValue>qcnILC9CmCTobTaNrlL6Gav7JR8=</DigestValue>
      </Reference>
      <Reference URI="/word/header2.xml?ContentType=application/vnd.openxmlformats-officedocument.wordprocessingml.header+xml">
        <DigestMethod Algorithm="http://www.w3.org/2000/09/xmldsig#sha1"/>
        <DigestValue>4zNGlupGe9Y6wCcPTM7MIE3h2eM=</DigestValue>
      </Reference>
      <Reference URI="/word/header3.xml?ContentType=application/vnd.openxmlformats-officedocument.wordprocessingml.header+xml">
        <DigestMethod Algorithm="http://www.w3.org/2000/09/xmldsig#sha1"/>
        <DigestValue>JsuLK1g7zrH5HssXilZT07A4AyQ=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a/wEu0HA9lSQpiqBiA2OPnRSCxY=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2018-11-19T04:35:02Z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2018-11-19T04:35:02Z</xd:SigningTime>
          <xd:SigningCertificate>
            <xd:Cert>
              <xd:CertDigest>
                <DigestMethod Algorithm="http://www.w3.org/2000/09/xmldsig#sha1"/>
                <DigestValue>RxJKXwy/KE97/Mkrp3NjrWnfOP8=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311172929216045884826592050192232984945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9445B1-87B7-4204-9A69-A45519CEC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B13D3D88</Template>
  <TotalTime>56</TotalTime>
  <Pages>2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ng</cp:lastModifiedBy>
  <cp:revision>58</cp:revision>
  <dcterms:created xsi:type="dcterms:W3CDTF">2017-09-20T06:43:00Z</dcterms:created>
  <dcterms:modified xsi:type="dcterms:W3CDTF">2018-11-19T04:24:00Z</dcterms:modified>
</cp:coreProperties>
</file>