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93A" w:rsidRPr="00BB21B6" w:rsidRDefault="000A493A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BB21B6">
        <w:rPr>
          <w:rFonts w:ascii="Times New Roman" w:hAnsi="Times New Roman" w:cs="Times New Roman"/>
          <w:color w:val="000000"/>
          <w:sz w:val="24"/>
          <w:szCs w:val="24"/>
        </w:rPr>
        <w:t>ДОГОВОР О ЗАДАТКЕ</w:t>
      </w:r>
    </w:p>
    <w:p w:rsidR="000A493A" w:rsidRPr="00AA3DE9" w:rsidRDefault="000A493A" w:rsidP="00BB21B6">
      <w:pPr>
        <w:jc w:val="center"/>
        <w:rPr>
          <w:b/>
          <w:sz w:val="24"/>
          <w:szCs w:val="24"/>
        </w:rPr>
      </w:pPr>
      <w:r w:rsidRPr="00BB21B6">
        <w:rPr>
          <w:b/>
          <w:sz w:val="24"/>
          <w:szCs w:val="24"/>
        </w:rPr>
        <w:t>(в рамках торгов в электронной форме по продаже имущества ООО «Омск</w:t>
      </w:r>
      <w:r>
        <w:rPr>
          <w:b/>
          <w:sz w:val="24"/>
          <w:szCs w:val="24"/>
        </w:rPr>
        <w:t>ий бетон</w:t>
      </w:r>
      <w:r w:rsidRPr="00BB21B6">
        <w:rPr>
          <w:b/>
          <w:sz w:val="24"/>
          <w:szCs w:val="24"/>
        </w:rPr>
        <w:t>»,</w:t>
      </w:r>
    </w:p>
    <w:p w:rsidR="000A493A" w:rsidRPr="00BB21B6" w:rsidRDefault="000A493A" w:rsidP="00BB21B6">
      <w:pPr>
        <w:jc w:val="center"/>
        <w:rPr>
          <w:b/>
          <w:sz w:val="24"/>
          <w:szCs w:val="24"/>
        </w:rPr>
      </w:pPr>
      <w:r w:rsidRPr="00BB21B6">
        <w:rPr>
          <w:b/>
          <w:sz w:val="24"/>
          <w:szCs w:val="24"/>
        </w:rPr>
        <w:t>назначенных на 2</w:t>
      </w:r>
      <w:r>
        <w:rPr>
          <w:b/>
          <w:sz w:val="24"/>
          <w:szCs w:val="24"/>
        </w:rPr>
        <w:t>6</w:t>
      </w:r>
      <w:r w:rsidRPr="00BB21B6">
        <w:rPr>
          <w:b/>
          <w:sz w:val="24"/>
          <w:szCs w:val="24"/>
        </w:rPr>
        <w:t xml:space="preserve">.10.2011г. на </w:t>
      </w:r>
      <w:r w:rsidRPr="00BB21B6">
        <w:rPr>
          <w:b/>
          <w:sz w:val="24"/>
          <w:szCs w:val="24"/>
          <w:lang w:val="en-US"/>
        </w:rPr>
        <w:t>www</w:t>
      </w:r>
      <w:r w:rsidRPr="00BB21B6">
        <w:rPr>
          <w:b/>
          <w:sz w:val="24"/>
          <w:szCs w:val="24"/>
        </w:rPr>
        <w:t>.</w:t>
      </w:r>
      <w:r w:rsidRPr="00BB21B6">
        <w:rPr>
          <w:b/>
          <w:sz w:val="24"/>
          <w:szCs w:val="24"/>
          <w:lang w:val="en-US"/>
        </w:rPr>
        <w:t>sibtoptrade</w:t>
      </w:r>
      <w:r w:rsidRPr="00BB21B6">
        <w:rPr>
          <w:b/>
          <w:sz w:val="24"/>
          <w:szCs w:val="24"/>
        </w:rPr>
        <w:t>.</w:t>
      </w:r>
      <w:r w:rsidRPr="00BB21B6">
        <w:rPr>
          <w:b/>
          <w:sz w:val="24"/>
          <w:szCs w:val="24"/>
          <w:lang w:val="en-US"/>
        </w:rPr>
        <w:t>ru</w:t>
      </w:r>
      <w:r w:rsidRPr="00BB21B6">
        <w:rPr>
          <w:b/>
          <w:sz w:val="24"/>
          <w:szCs w:val="24"/>
        </w:rPr>
        <w:t>)</w:t>
      </w:r>
    </w:p>
    <w:p w:rsidR="000A493A" w:rsidRPr="00BB21B6" w:rsidRDefault="000A493A">
      <w:pPr>
        <w:widowControl w:val="0"/>
        <w:ind w:left="720"/>
        <w:rPr>
          <w:snapToGrid w:val="0"/>
          <w:color w:val="000000"/>
          <w:sz w:val="24"/>
          <w:szCs w:val="24"/>
        </w:rPr>
      </w:pPr>
    </w:p>
    <w:p w:rsidR="000A493A" w:rsidRPr="006A6FEF" w:rsidRDefault="000A493A" w:rsidP="00E6780E">
      <w:pPr>
        <w:pStyle w:val="BodyText"/>
        <w:ind w:firstLine="567"/>
      </w:pPr>
      <w:r w:rsidRPr="00BB21B6">
        <w:t>ООО «Омск</w:t>
      </w:r>
      <w:r>
        <w:t>ий бетон</w:t>
      </w:r>
      <w:r w:rsidRPr="00BB21B6">
        <w:t>», именуемое в дальнейшем «ПРОДАВЕЦ», в лице конкурсного упра</w:t>
      </w:r>
      <w:r w:rsidRPr="00BB21B6">
        <w:t>в</w:t>
      </w:r>
      <w:r w:rsidRPr="00BB21B6">
        <w:t>ляющего Битенбаева М.К., действующего на основании</w:t>
      </w:r>
      <w:r>
        <w:t xml:space="preserve"> </w:t>
      </w:r>
      <w:r w:rsidRPr="006A6FEF">
        <w:t xml:space="preserve">решения Арбитражного суда Омской области от </w:t>
      </w:r>
      <w:r>
        <w:t>18</w:t>
      </w:r>
      <w:r w:rsidRPr="006A6FEF">
        <w:t>.</w:t>
      </w:r>
      <w:r>
        <w:t>01</w:t>
      </w:r>
      <w:r w:rsidRPr="006A6FEF">
        <w:t>.201</w:t>
      </w:r>
      <w:r>
        <w:t>1</w:t>
      </w:r>
      <w:r w:rsidRPr="006A6FEF">
        <w:t>г. по делу №А46-</w:t>
      </w:r>
      <w:r>
        <w:t>10351</w:t>
      </w:r>
      <w:r w:rsidRPr="006A6FEF">
        <w:t>/2010,</w:t>
      </w:r>
      <w:r>
        <w:t xml:space="preserve"> </w:t>
      </w:r>
      <w:r w:rsidRPr="006A6FEF">
        <w:t xml:space="preserve">с одной стороны, и </w:t>
      </w:r>
    </w:p>
    <w:p w:rsidR="000A493A" w:rsidRPr="006A6FEF" w:rsidRDefault="000A493A" w:rsidP="00BB21B6">
      <w:pPr>
        <w:pStyle w:val="BodyText"/>
        <w:ind w:firstLine="567"/>
      </w:pPr>
      <w:r>
        <w:t xml:space="preserve">«ЗАЯВИТЕЛЬ» – ___________________________________________________________________ _______________________________________________________________________________________, </w:t>
      </w:r>
      <w:r w:rsidRPr="006A6FEF">
        <w:t xml:space="preserve">с другой стороны, </w:t>
      </w:r>
      <w:r>
        <w:t xml:space="preserve">именуемые в дальнейшем «СТОРОНЫ», руководствуясь законодательством РФ, </w:t>
      </w:r>
      <w:r w:rsidRPr="006A6FEF">
        <w:t>заключили настоящ</w:t>
      </w:r>
      <w:r>
        <w:t>ий договор о нижеследующем</w:t>
      </w:r>
      <w:r w:rsidRPr="006A6FEF">
        <w:t>:</w:t>
      </w:r>
    </w:p>
    <w:p w:rsidR="000A493A" w:rsidRDefault="000A493A" w:rsidP="006C0DC4">
      <w:pPr>
        <w:ind w:firstLine="567"/>
        <w:jc w:val="both"/>
        <w:rPr>
          <w:snapToGrid w:val="0"/>
          <w:sz w:val="24"/>
          <w:szCs w:val="24"/>
        </w:rPr>
      </w:pPr>
    </w:p>
    <w:p w:rsidR="000A493A" w:rsidRDefault="000A493A" w:rsidP="006C0DC4">
      <w:pPr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sz w:val="24"/>
          <w:szCs w:val="24"/>
        </w:rPr>
        <w:t xml:space="preserve">1. </w:t>
      </w:r>
      <w:r w:rsidRPr="00BB21B6">
        <w:rPr>
          <w:snapToGrid w:val="0"/>
          <w:sz w:val="24"/>
          <w:szCs w:val="24"/>
        </w:rPr>
        <w:t>ЗАЯВИТЕЛЬ уплачивает по реквизитам, указанным в информационном сообщении о пров</w:t>
      </w:r>
      <w:r w:rsidRPr="00BB21B6">
        <w:rPr>
          <w:snapToGrid w:val="0"/>
          <w:sz w:val="24"/>
          <w:szCs w:val="24"/>
        </w:rPr>
        <w:t>е</w:t>
      </w:r>
      <w:r w:rsidRPr="00BB21B6">
        <w:rPr>
          <w:snapToGrid w:val="0"/>
          <w:sz w:val="24"/>
          <w:szCs w:val="24"/>
        </w:rPr>
        <w:t xml:space="preserve">дении торгов </w:t>
      </w:r>
      <w:r w:rsidRPr="00BB21B6">
        <w:rPr>
          <w:sz w:val="24"/>
          <w:szCs w:val="24"/>
        </w:rPr>
        <w:t>в электронной форме</w:t>
      </w:r>
      <w:r>
        <w:rPr>
          <w:sz w:val="24"/>
          <w:szCs w:val="24"/>
        </w:rPr>
        <w:t xml:space="preserve"> по продаже имущества ООО «Омский бетон</w:t>
      </w:r>
      <w:r w:rsidRPr="00BB21B6">
        <w:rPr>
          <w:sz w:val="24"/>
          <w:szCs w:val="24"/>
        </w:rPr>
        <w:t>»,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>назначенных на 2</w:t>
      </w:r>
      <w:r>
        <w:rPr>
          <w:sz w:val="24"/>
          <w:szCs w:val="24"/>
        </w:rPr>
        <w:t>6</w:t>
      </w:r>
      <w:r w:rsidRPr="00BB21B6">
        <w:rPr>
          <w:sz w:val="24"/>
          <w:szCs w:val="24"/>
        </w:rPr>
        <w:t xml:space="preserve">.10.2011г. на </w:t>
      </w:r>
      <w:hyperlink r:id="rId5" w:history="1">
        <w:r w:rsidRPr="00B96FB7">
          <w:rPr>
            <w:rStyle w:val="Hyperlink"/>
            <w:sz w:val="24"/>
            <w:szCs w:val="24"/>
            <w:lang w:val="en-US"/>
          </w:rPr>
          <w:t>www</w:t>
        </w:r>
        <w:r w:rsidRPr="00B96FB7">
          <w:rPr>
            <w:rStyle w:val="Hyperlink"/>
            <w:sz w:val="24"/>
            <w:szCs w:val="24"/>
          </w:rPr>
          <w:t>.</w:t>
        </w:r>
        <w:r w:rsidRPr="00B96FB7">
          <w:rPr>
            <w:rStyle w:val="Hyperlink"/>
            <w:sz w:val="24"/>
            <w:szCs w:val="24"/>
            <w:lang w:val="en-US"/>
          </w:rPr>
          <w:t>sibtoptrade</w:t>
        </w:r>
        <w:r w:rsidRPr="00B96FB7">
          <w:rPr>
            <w:rStyle w:val="Hyperlink"/>
            <w:sz w:val="24"/>
            <w:szCs w:val="24"/>
          </w:rPr>
          <w:t>.</w:t>
        </w:r>
        <w:r w:rsidRPr="00B96FB7">
          <w:rPr>
            <w:rStyle w:val="Hyperlink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, </w:t>
      </w:r>
      <w:r>
        <w:rPr>
          <w:snapToGrid w:val="0"/>
          <w:color w:val="000000"/>
          <w:sz w:val="24"/>
          <w:szCs w:val="24"/>
        </w:rPr>
        <w:t xml:space="preserve">денежные средства </w:t>
      </w:r>
      <w:r w:rsidRPr="00BB21B6">
        <w:rPr>
          <w:snapToGrid w:val="0"/>
          <w:color w:val="000000"/>
          <w:sz w:val="24"/>
          <w:szCs w:val="24"/>
        </w:rPr>
        <w:t xml:space="preserve">в размере 10% </w:t>
      </w:r>
      <w:r>
        <w:rPr>
          <w:snapToGrid w:val="0"/>
          <w:color w:val="000000"/>
          <w:sz w:val="24"/>
          <w:szCs w:val="24"/>
        </w:rPr>
        <w:t xml:space="preserve">(десяти процентов) </w:t>
      </w:r>
      <w:r w:rsidRPr="00BB21B6">
        <w:rPr>
          <w:snapToGrid w:val="0"/>
          <w:color w:val="000000"/>
          <w:sz w:val="24"/>
          <w:szCs w:val="24"/>
        </w:rPr>
        <w:t xml:space="preserve">от </w:t>
      </w:r>
      <w:r>
        <w:rPr>
          <w:snapToGrid w:val="0"/>
          <w:color w:val="000000"/>
          <w:sz w:val="24"/>
          <w:szCs w:val="24"/>
        </w:rPr>
        <w:t>начал</w:t>
      </w:r>
      <w:r>
        <w:rPr>
          <w:snapToGrid w:val="0"/>
          <w:color w:val="000000"/>
          <w:sz w:val="24"/>
          <w:szCs w:val="24"/>
        </w:rPr>
        <w:t>ь</w:t>
      </w:r>
      <w:r>
        <w:rPr>
          <w:snapToGrid w:val="0"/>
          <w:color w:val="000000"/>
          <w:sz w:val="24"/>
          <w:szCs w:val="24"/>
        </w:rPr>
        <w:t>ной цены продажи соответствующего лота</w:t>
      </w:r>
      <w:r w:rsidRPr="00BB21B6">
        <w:rPr>
          <w:snapToGrid w:val="0"/>
          <w:color w:val="000000"/>
          <w:sz w:val="24"/>
          <w:szCs w:val="24"/>
        </w:rPr>
        <w:t xml:space="preserve"> в качестве задатка</w:t>
      </w:r>
      <w:r>
        <w:rPr>
          <w:snapToGrid w:val="0"/>
          <w:color w:val="000000"/>
          <w:sz w:val="24"/>
          <w:szCs w:val="24"/>
        </w:rPr>
        <w:t xml:space="preserve"> </w:t>
      </w:r>
      <w:r w:rsidRPr="00BB21B6">
        <w:rPr>
          <w:snapToGrid w:val="0"/>
          <w:color w:val="000000"/>
          <w:sz w:val="24"/>
          <w:szCs w:val="24"/>
        </w:rPr>
        <w:t>в сч</w:t>
      </w:r>
      <w:r>
        <w:rPr>
          <w:snapToGrid w:val="0"/>
          <w:color w:val="000000"/>
          <w:sz w:val="24"/>
          <w:szCs w:val="24"/>
        </w:rPr>
        <w:t>ё</w:t>
      </w:r>
      <w:r w:rsidRPr="00BB21B6">
        <w:rPr>
          <w:snapToGrid w:val="0"/>
          <w:color w:val="000000"/>
          <w:sz w:val="24"/>
          <w:szCs w:val="24"/>
        </w:rPr>
        <w:t>т причитающ</w:t>
      </w:r>
      <w:r>
        <w:rPr>
          <w:snapToGrid w:val="0"/>
          <w:color w:val="000000"/>
          <w:sz w:val="24"/>
          <w:szCs w:val="24"/>
        </w:rPr>
        <w:t xml:space="preserve">ихся с него </w:t>
      </w:r>
      <w:r w:rsidRPr="00BB21B6">
        <w:rPr>
          <w:snapToGrid w:val="0"/>
          <w:color w:val="000000"/>
          <w:sz w:val="24"/>
          <w:szCs w:val="24"/>
        </w:rPr>
        <w:t>платеж</w:t>
      </w:r>
      <w:r>
        <w:rPr>
          <w:snapToGrid w:val="0"/>
          <w:color w:val="000000"/>
          <w:sz w:val="24"/>
          <w:szCs w:val="24"/>
        </w:rPr>
        <w:t>ей</w:t>
      </w:r>
      <w:r w:rsidRPr="00BB21B6">
        <w:rPr>
          <w:snapToGrid w:val="0"/>
          <w:color w:val="000000"/>
          <w:sz w:val="24"/>
          <w:szCs w:val="24"/>
        </w:rPr>
        <w:t xml:space="preserve"> по  </w:t>
      </w:r>
      <w:r>
        <w:rPr>
          <w:snapToGrid w:val="0"/>
          <w:color w:val="000000"/>
          <w:sz w:val="24"/>
          <w:szCs w:val="24"/>
        </w:rPr>
        <w:t>д</w:t>
      </w:r>
      <w:r w:rsidRPr="00BB21B6">
        <w:rPr>
          <w:snapToGrid w:val="0"/>
          <w:color w:val="000000"/>
          <w:sz w:val="24"/>
          <w:szCs w:val="24"/>
        </w:rPr>
        <w:t>оговору купли-продажи</w:t>
      </w:r>
      <w:r>
        <w:rPr>
          <w:snapToGrid w:val="0"/>
          <w:color w:val="000000"/>
          <w:sz w:val="24"/>
          <w:szCs w:val="24"/>
        </w:rPr>
        <w:t xml:space="preserve">, подлежащему заключению в </w:t>
      </w:r>
      <w:r w:rsidRPr="00BB21B6">
        <w:rPr>
          <w:snapToGrid w:val="0"/>
          <w:color w:val="000000"/>
          <w:sz w:val="24"/>
          <w:szCs w:val="24"/>
        </w:rPr>
        <w:t xml:space="preserve">случае победы </w:t>
      </w:r>
      <w:r>
        <w:rPr>
          <w:snapToGrid w:val="0"/>
          <w:color w:val="000000"/>
          <w:sz w:val="24"/>
          <w:szCs w:val="24"/>
        </w:rPr>
        <w:t>на торгах ЗАЯВИТЕЛЯ.</w:t>
      </w:r>
    </w:p>
    <w:p w:rsidR="000A493A" w:rsidRPr="00BB21B6" w:rsidRDefault="000A493A" w:rsidP="00AA3DE9">
      <w:pPr>
        <w:adjustRightInd w:val="0"/>
        <w:ind w:firstLine="540"/>
        <w:jc w:val="both"/>
        <w:outlineLvl w:val="4"/>
        <w:rPr>
          <w:sz w:val="24"/>
          <w:szCs w:val="24"/>
        </w:rPr>
      </w:pPr>
      <w:r w:rsidRPr="00AA3DE9">
        <w:rPr>
          <w:sz w:val="24"/>
          <w:szCs w:val="24"/>
        </w:rPr>
        <w:t xml:space="preserve">2. </w:t>
      </w:r>
      <w:r w:rsidRPr="00AA3DE9">
        <w:rPr>
          <w:bCs/>
          <w:sz w:val="24"/>
          <w:szCs w:val="24"/>
        </w:rPr>
        <w:t>При прекращении обязательства до начала его исполнения по соглашению сторон либо всле</w:t>
      </w:r>
      <w:r w:rsidRPr="00AA3DE9">
        <w:rPr>
          <w:bCs/>
          <w:sz w:val="24"/>
          <w:szCs w:val="24"/>
        </w:rPr>
        <w:t>д</w:t>
      </w:r>
      <w:r w:rsidRPr="00AA3DE9">
        <w:rPr>
          <w:bCs/>
          <w:sz w:val="24"/>
          <w:szCs w:val="24"/>
        </w:rPr>
        <w:t xml:space="preserve">ствие невозможности исполнения </w:t>
      </w:r>
      <w:r>
        <w:rPr>
          <w:bCs/>
          <w:sz w:val="24"/>
          <w:szCs w:val="24"/>
        </w:rPr>
        <w:t>задаток возвращается ЗАЯВИТЕЛЮ</w:t>
      </w:r>
      <w:r w:rsidRPr="00AA3DE9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AA3DE9">
        <w:rPr>
          <w:sz w:val="24"/>
          <w:szCs w:val="24"/>
        </w:rPr>
        <w:t>Если за неисполнение дог</w:t>
      </w:r>
      <w:r w:rsidRPr="00AA3DE9">
        <w:rPr>
          <w:sz w:val="24"/>
          <w:szCs w:val="24"/>
        </w:rPr>
        <w:t>о</w:t>
      </w:r>
      <w:r w:rsidRPr="00AA3DE9">
        <w:rPr>
          <w:sz w:val="24"/>
          <w:szCs w:val="24"/>
        </w:rPr>
        <w:t>вора купли-продажи ответственен ЗАЯВИТЕЛЬ, задаток остается у ПРОДАВЦА</w:t>
      </w:r>
      <w:r w:rsidRPr="00BB21B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>Если за неисполн</w:t>
      </w:r>
      <w:r w:rsidRPr="00BB21B6">
        <w:rPr>
          <w:sz w:val="24"/>
          <w:szCs w:val="24"/>
        </w:rPr>
        <w:t>е</w:t>
      </w:r>
      <w:r w:rsidRPr="00BB21B6">
        <w:rPr>
          <w:sz w:val="24"/>
          <w:szCs w:val="24"/>
        </w:rPr>
        <w:t xml:space="preserve">ние договора </w:t>
      </w:r>
      <w:r>
        <w:rPr>
          <w:sz w:val="24"/>
          <w:szCs w:val="24"/>
        </w:rPr>
        <w:t>купли-продажи ответственен ПРОДАВЕЦ</w:t>
      </w:r>
      <w:r w:rsidRPr="00BB21B6">
        <w:rPr>
          <w:sz w:val="24"/>
          <w:szCs w:val="24"/>
        </w:rPr>
        <w:t>, он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 xml:space="preserve">обязан уплатить </w:t>
      </w:r>
      <w:r>
        <w:rPr>
          <w:sz w:val="24"/>
          <w:szCs w:val="24"/>
        </w:rPr>
        <w:t>ЗАЯВИТЕЛЮ</w:t>
      </w:r>
      <w:r w:rsidRPr="00BB21B6">
        <w:rPr>
          <w:sz w:val="24"/>
          <w:szCs w:val="24"/>
        </w:rPr>
        <w:t xml:space="preserve"> двойную сумму задатка.</w:t>
      </w:r>
    </w:p>
    <w:p w:rsidR="000A493A" w:rsidRDefault="000A493A" w:rsidP="00BB21B6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 Все споры по настоящему договору разрешаются в судебном порядке в Арбитражном суде Омской области.</w:t>
      </w:r>
    </w:p>
    <w:p w:rsidR="000A493A" w:rsidRDefault="000A493A" w:rsidP="0000543A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4. Настоящий договор считается заключённым с момента его подписания СТОРОНАМИ.</w:t>
      </w:r>
    </w:p>
    <w:p w:rsidR="000A493A" w:rsidRPr="0000543A" w:rsidRDefault="000A493A" w:rsidP="0000543A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</w:p>
    <w:tbl>
      <w:tblPr>
        <w:tblW w:w="0" w:type="auto"/>
        <w:tblLook w:val="00A0"/>
      </w:tblPr>
      <w:tblGrid>
        <w:gridCol w:w="5377"/>
        <w:gridCol w:w="5378"/>
      </w:tblGrid>
      <w:tr w:rsidR="000A493A" w:rsidRPr="002A57CE" w:rsidTr="002A57CE">
        <w:tc>
          <w:tcPr>
            <w:tcW w:w="5377" w:type="dxa"/>
          </w:tcPr>
          <w:p w:rsidR="000A493A" w:rsidRPr="002A57CE" w:rsidRDefault="000A493A" w:rsidP="002A57CE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2A57CE">
              <w:rPr>
                <w:b/>
                <w:snapToGrid w:val="0"/>
                <w:color w:val="000000"/>
                <w:sz w:val="24"/>
                <w:szCs w:val="24"/>
              </w:rPr>
              <w:t>ПРОДАВЕЦ</w:t>
            </w:r>
          </w:p>
        </w:tc>
        <w:tc>
          <w:tcPr>
            <w:tcW w:w="5378" w:type="dxa"/>
          </w:tcPr>
          <w:p w:rsidR="000A493A" w:rsidRPr="002A57CE" w:rsidRDefault="000A493A" w:rsidP="002A57CE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2A57CE">
              <w:rPr>
                <w:b/>
                <w:snapToGrid w:val="0"/>
                <w:color w:val="000000"/>
                <w:sz w:val="24"/>
                <w:szCs w:val="24"/>
              </w:rPr>
              <w:t>ЗАЯВИТЕЛЬ</w:t>
            </w:r>
          </w:p>
        </w:tc>
      </w:tr>
      <w:tr w:rsidR="000A493A" w:rsidRPr="002A57CE" w:rsidTr="002A57CE">
        <w:tc>
          <w:tcPr>
            <w:tcW w:w="5377" w:type="dxa"/>
          </w:tcPr>
          <w:p w:rsidR="000A493A" w:rsidRPr="002A57CE" w:rsidRDefault="000A493A" w:rsidP="002A57CE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 w:rsidRPr="002A57CE">
              <w:rPr>
                <w:snapToGrid w:val="0"/>
                <w:color w:val="000000"/>
                <w:sz w:val="24"/>
                <w:szCs w:val="24"/>
              </w:rPr>
              <w:t>ООО «Омский бетон»</w:t>
            </w:r>
          </w:p>
          <w:p w:rsidR="000A493A" w:rsidRPr="002A57CE" w:rsidRDefault="000A493A" w:rsidP="002A57CE">
            <w:pPr>
              <w:widowControl w:val="0"/>
              <w:rPr>
                <w:sz w:val="24"/>
                <w:szCs w:val="24"/>
              </w:rPr>
            </w:pPr>
            <w:r w:rsidRPr="002A57CE">
              <w:rPr>
                <w:sz w:val="24"/>
                <w:szCs w:val="24"/>
              </w:rPr>
              <w:t>ИНН 5501202751</w:t>
            </w:r>
          </w:p>
          <w:p w:rsidR="000A493A" w:rsidRPr="002A57CE" w:rsidRDefault="000A493A" w:rsidP="002A57CE">
            <w:pPr>
              <w:widowControl w:val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44040, г"/>
              </w:smartTagPr>
              <w:r w:rsidRPr="002A57CE">
                <w:rPr>
                  <w:sz w:val="24"/>
                  <w:szCs w:val="24"/>
                </w:rPr>
                <w:t>644040, г</w:t>
              </w:r>
            </w:smartTag>
            <w:r w:rsidRPr="002A57CE">
              <w:rPr>
                <w:sz w:val="24"/>
                <w:szCs w:val="24"/>
              </w:rPr>
              <w:t>.Омск, проезд Овощной, 7</w:t>
            </w:r>
          </w:p>
          <w:p w:rsidR="000A493A" w:rsidRPr="002A57CE" w:rsidRDefault="000A493A" w:rsidP="002A57CE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  <w:p w:rsidR="000A493A" w:rsidRPr="002A57CE" w:rsidRDefault="000A493A" w:rsidP="002A57CE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 w:rsidRPr="002A57CE">
              <w:rPr>
                <w:snapToGrid w:val="0"/>
                <w:color w:val="000000"/>
                <w:sz w:val="24"/>
                <w:szCs w:val="24"/>
              </w:rPr>
              <w:t>16.09.2011г.</w:t>
            </w:r>
          </w:p>
          <w:p w:rsidR="000A493A" w:rsidRPr="002A57CE" w:rsidRDefault="000A493A" w:rsidP="002A57CE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378" w:type="dxa"/>
          </w:tcPr>
          <w:p w:rsidR="000A493A" w:rsidRPr="002A57CE" w:rsidRDefault="000A493A" w:rsidP="002A57CE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0A493A" w:rsidRPr="002A57CE" w:rsidTr="002A57CE">
        <w:tc>
          <w:tcPr>
            <w:tcW w:w="5377" w:type="dxa"/>
          </w:tcPr>
          <w:p w:rsidR="000A493A" w:rsidRPr="002A57CE" w:rsidRDefault="000A493A" w:rsidP="002A57CE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2A57CE">
              <w:rPr>
                <w:snapToGrid w:val="0"/>
                <w:color w:val="000000"/>
                <w:sz w:val="24"/>
                <w:szCs w:val="24"/>
              </w:rPr>
              <w:t>Конкурсный управляющий</w:t>
            </w:r>
          </w:p>
        </w:tc>
        <w:tc>
          <w:tcPr>
            <w:tcW w:w="5378" w:type="dxa"/>
          </w:tcPr>
          <w:p w:rsidR="000A493A" w:rsidRPr="002A57CE" w:rsidRDefault="000A493A" w:rsidP="002A57CE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0A493A" w:rsidRPr="002A57CE" w:rsidTr="002A57CE">
        <w:tc>
          <w:tcPr>
            <w:tcW w:w="5377" w:type="dxa"/>
          </w:tcPr>
          <w:p w:rsidR="000A493A" w:rsidRPr="002A57CE" w:rsidRDefault="000A493A" w:rsidP="002A57CE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  <w:r w:rsidRPr="002A57CE">
              <w:rPr>
                <w:snapToGrid w:val="0"/>
                <w:color w:val="000000"/>
                <w:sz w:val="24"/>
                <w:szCs w:val="24"/>
              </w:rPr>
              <w:t>М.К.Битенбаев</w:t>
            </w:r>
          </w:p>
        </w:tc>
        <w:tc>
          <w:tcPr>
            <w:tcW w:w="5378" w:type="dxa"/>
          </w:tcPr>
          <w:p w:rsidR="000A493A" w:rsidRPr="002A57CE" w:rsidRDefault="000A493A" w:rsidP="002A57CE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0A493A" w:rsidRPr="00E6780E" w:rsidRDefault="000A493A">
      <w:pPr>
        <w:widowControl w:val="0"/>
        <w:jc w:val="both"/>
        <w:rPr>
          <w:snapToGrid w:val="0"/>
          <w:color w:val="000000"/>
          <w:sz w:val="24"/>
          <w:szCs w:val="24"/>
        </w:rPr>
      </w:pPr>
    </w:p>
    <w:p w:rsidR="000A493A" w:rsidRPr="00E6780E" w:rsidRDefault="000A493A">
      <w:pPr>
        <w:widowControl w:val="0"/>
        <w:jc w:val="both"/>
        <w:rPr>
          <w:snapToGrid w:val="0"/>
          <w:sz w:val="24"/>
          <w:szCs w:val="24"/>
        </w:rPr>
      </w:pPr>
    </w:p>
    <w:sectPr w:rsidR="000A493A" w:rsidRPr="00E6780E" w:rsidSect="006A6FEF">
      <w:pgSz w:w="12240" w:h="15840"/>
      <w:pgMar w:top="1134" w:right="567" w:bottom="1134" w:left="1134" w:header="709" w:footer="709" w:gutter="0"/>
      <w:cols w:space="709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61549"/>
    <w:multiLevelType w:val="hybridMultilevel"/>
    <w:tmpl w:val="5434EA44"/>
    <w:lvl w:ilvl="0" w:tplc="723CC8B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0901B58"/>
    <w:multiLevelType w:val="hybridMultilevel"/>
    <w:tmpl w:val="498288D4"/>
    <w:lvl w:ilvl="0" w:tplc="723CC8B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7B3CC5"/>
    <w:multiLevelType w:val="hybridMultilevel"/>
    <w:tmpl w:val="21EA553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4D126A24"/>
    <w:multiLevelType w:val="hybridMultilevel"/>
    <w:tmpl w:val="1B165BF4"/>
    <w:lvl w:ilvl="0" w:tplc="DED2D34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>
    <w:nsid w:val="5AAF21E5"/>
    <w:multiLevelType w:val="hybridMultilevel"/>
    <w:tmpl w:val="166CACB6"/>
    <w:lvl w:ilvl="0" w:tplc="3FB8D5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680F67B6"/>
    <w:multiLevelType w:val="hybridMultilevel"/>
    <w:tmpl w:val="EC38B97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74CC0D49"/>
    <w:multiLevelType w:val="hybridMultilevel"/>
    <w:tmpl w:val="98E644A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75C3"/>
    <w:rsid w:val="0000543A"/>
    <w:rsid w:val="000575C3"/>
    <w:rsid w:val="00070102"/>
    <w:rsid w:val="000A493A"/>
    <w:rsid w:val="000C1398"/>
    <w:rsid w:val="001A51EC"/>
    <w:rsid w:val="00227E59"/>
    <w:rsid w:val="002A2481"/>
    <w:rsid w:val="002A57CE"/>
    <w:rsid w:val="002D3E17"/>
    <w:rsid w:val="00317E1F"/>
    <w:rsid w:val="00352476"/>
    <w:rsid w:val="003A510A"/>
    <w:rsid w:val="00421103"/>
    <w:rsid w:val="006A6FEF"/>
    <w:rsid w:val="006C0DC4"/>
    <w:rsid w:val="0081555F"/>
    <w:rsid w:val="00AA3DE9"/>
    <w:rsid w:val="00B60829"/>
    <w:rsid w:val="00B96FB7"/>
    <w:rsid w:val="00BB21B6"/>
    <w:rsid w:val="00BE3999"/>
    <w:rsid w:val="00C71F24"/>
    <w:rsid w:val="00C73DFB"/>
    <w:rsid w:val="00D44D2E"/>
    <w:rsid w:val="00E6780E"/>
    <w:rsid w:val="00FE5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103"/>
    <w:pPr>
      <w:autoSpaceDE w:val="0"/>
      <w:autoSpaceDN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аголовок 1"/>
    <w:basedOn w:val="Normal"/>
    <w:next w:val="Normal"/>
    <w:uiPriority w:val="99"/>
    <w:rsid w:val="00421103"/>
    <w:pPr>
      <w:keepNext/>
      <w:widowControl w:val="0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customStyle="1" w:styleId="a">
    <w:name w:val="Основной шрифт"/>
    <w:uiPriority w:val="99"/>
    <w:rsid w:val="00421103"/>
  </w:style>
  <w:style w:type="paragraph" w:styleId="BodyText">
    <w:name w:val="Body Text"/>
    <w:basedOn w:val="Normal"/>
    <w:link w:val="BodyTextChar"/>
    <w:uiPriority w:val="99"/>
    <w:rsid w:val="00421103"/>
    <w:pPr>
      <w:widowControl w:val="0"/>
      <w:jc w:val="both"/>
    </w:pPr>
    <w:rPr>
      <w:color w:val="00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21103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421103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21103"/>
    <w:rPr>
      <w:rFonts w:ascii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99"/>
    <w:rsid w:val="006A6FE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6780E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BB21B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TZ+oVnBdp+O17QdqkLSmSojhWY88VK8oHSsjE1uewUM=</DigestValue>
    </Reference>
    <Reference URI="#idOfficeObject" Type="http://www.w3.org/2000/09/xmldsig#Object">
      <DigestMethod Algorithm="urn:ietf:params:xml:ns:cpxmlsec:algorithms:gostr3411"/>
      <DigestValue>rdW5MbyAIwluFAxj8Ag3+wjJyDsUICv/EuA2WlntJqg=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u4TNrjBDwIiIR3cWnZLe1ayzM+Fp0wyegaZbG29W0bg=</DigestValue>
    </Reference>
  </SignedInfo>
  <SignatureValue>y8ohYXF38gPEyw9EoGOWLXV2SVvfgiIzeCka/oH3Uibp96IBdTHAdepN/LXqRgMo
OsPXosxJXyvrXD2s+CzEXw==</SignatureValue>
  <KeyInfo>
    <X509Data>
      <X509Certificate>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</X509Certificate>
    </X509Data>
  </KeyInfo>
  <Object xmlns:mdssi="http://schemas.openxmlformats.org/package/2006/digital-signature" Id="idPackageObject">
    <Manifest>
      <Reference URI="/word/numbering.xml?ContentType=application/vnd.openxmlformats-officedocument.wordprocessingml.numbering+xml">
        <DigestMethod Algorithm="http://www.w3.org/2000/09/xmldsig#sha1"/>
        <DigestValue>YYgXyREBIdCM0nSQnDxkHnqv4hY=
</DigestValue>
      </Reference>
      <Reference URI="/word/styles.xml?ContentType=application/vnd.openxmlformats-officedocument.wordprocessingml.styles+xml">
        <DigestMethod Algorithm="http://www.w3.org/2000/09/xmldsig#sha1"/>
        <DigestValue>bHFTr8mT3QU1NKI1o54QOhZphoo=
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
</DigestValue>
      </Reference>
      <Reference URI="/word/fontTable.xml?ContentType=application/vnd.openxmlformats-officedocument.wordprocessingml.fontTable+xml">
        <DigestMethod Algorithm="http://www.w3.org/2000/09/xmldsig#sha1"/>
        <DigestValue>nbLOo1VEbYLkvD0Kkuw7pbTWkvU=
</DigestValue>
      </Reference>
      <Reference URI="/word/settings.xml?ContentType=application/vnd.openxmlformats-officedocument.wordprocessingml.settings+xml">
        <DigestMethod Algorithm="http://www.w3.org/2000/09/xmldsig#sha1"/>
        <DigestValue>wi55n45PW+aDw5r6gig3shwzCks=
</DigestValue>
      </Reference>
      <Reference URI="/word/document.xml?ContentType=application/vnd.openxmlformats-officedocument.wordprocessingml.document.main+xml">
        <DigestMethod Algorithm="http://www.w3.org/2000/09/xmldsig#sha1"/>
        <DigestValue>s3vW6Lp2ZcW5NpqH0xKNRbtF+LM=
</DigestValue>
      </Reference>
      <Reference URI="/word/theme/theme1.xml?ContentType=application/vnd.openxmlformats-officedocument.theme+xml">
        <DigestMethod Algorithm="http://www.w3.org/2000/09/xmldsig#sha1"/>
        <DigestValue>aed2ly2g7prYFMNM9yD108Dh+QE=
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
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Cttx0BILbrFGEfiPFhZjp06WoUY=
</DigestValue>
      </Reference>
    </Manifest>
    <SignatureProperties>
      <SignatureProperty Id="idSignatureTime" Target="#idPackageSignature">
        <mdssi:SignatureTime>
          <mdssi:Format>YYYY-MM-DDThh:mm:ssTZD</mdssi:Format>
          <mdssi:Value>2011-09-17T07:44:54Z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2011-09-17T07:44:54Z</xd:SigningTime>
          <xd:SigningCertificate>
            <xd:Cert>
              <xd:CertDigest>
                <DigestMethod Algorithm="http://www.w3.org/2000/09/xmldsig#sha1"/>
                <DigestValue>6qm6vWHDb9N4jPSGuHdOUROjI8I=
</DigestValue>
              </xd:CertDigest>
              <xd:IssuerSerial>
                <X509IssuerName>E=root@nalog.tensor.ru, C=RU, L=Ярославль, O=ООО Компания Тензор, OU=Удостоверяющий центр, CN=TENSORCA1</X509IssuerName>
                <X509SerialNumber>99501009076349594779346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1</Pages>
  <Words>280</Words>
  <Characters>1596</Characters>
  <Application>Microsoft Office Outlook</Application>
  <DocSecurity>0</DocSecurity>
  <Lines>0</Lines>
  <Paragraphs>0</Paragraphs>
  <ScaleCrop>false</ScaleCrop>
  <Company>Omsk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b</dc:creator>
  <cp:keywords/>
  <dc:description/>
  <cp:lastModifiedBy>Roman</cp:lastModifiedBy>
  <cp:revision>5</cp:revision>
  <cp:lastPrinted>2011-09-17T04:11:00Z</cp:lastPrinted>
  <dcterms:created xsi:type="dcterms:W3CDTF">2011-09-17T04:30:00Z</dcterms:created>
  <dcterms:modified xsi:type="dcterms:W3CDTF">2011-09-17T06:23:00Z</dcterms:modified>
</cp:coreProperties>
</file>