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A52" w:rsidRPr="00041E79" w:rsidRDefault="00973A52" w:rsidP="0033191C">
      <w:pPr>
        <w:pStyle w:val="NoSpacing"/>
        <w:ind w:firstLine="709"/>
        <w:jc w:val="center"/>
        <w:rPr>
          <w:b/>
          <w:bCs/>
          <w:sz w:val="20"/>
          <w:szCs w:val="20"/>
        </w:rPr>
      </w:pPr>
      <w:r w:rsidRPr="00041E79">
        <w:rPr>
          <w:b/>
          <w:bCs/>
          <w:sz w:val="20"/>
          <w:szCs w:val="20"/>
        </w:rPr>
        <w:t xml:space="preserve">ДОГОВОР </w:t>
      </w:r>
    </w:p>
    <w:p w:rsidR="00973A52" w:rsidRPr="00041E79" w:rsidRDefault="00973A52" w:rsidP="0033191C">
      <w:pPr>
        <w:pStyle w:val="NoSpacing"/>
        <w:ind w:firstLine="709"/>
        <w:jc w:val="center"/>
        <w:rPr>
          <w:b/>
          <w:bCs/>
          <w:sz w:val="20"/>
          <w:szCs w:val="20"/>
        </w:rPr>
      </w:pPr>
      <w:r w:rsidRPr="00041E79">
        <w:rPr>
          <w:b/>
          <w:bCs/>
          <w:sz w:val="20"/>
          <w:szCs w:val="20"/>
        </w:rPr>
        <w:t>уступки права требования</w:t>
      </w:r>
    </w:p>
    <w:p w:rsidR="00973A52" w:rsidRPr="00041E79" w:rsidRDefault="00973A52" w:rsidP="0033191C">
      <w:pPr>
        <w:pStyle w:val="NoSpacing"/>
        <w:ind w:firstLine="709"/>
        <w:rPr>
          <w:sz w:val="20"/>
          <w:szCs w:val="20"/>
        </w:rPr>
      </w:pPr>
    </w:p>
    <w:p w:rsidR="00973A52" w:rsidRPr="00041E79" w:rsidRDefault="00973A52" w:rsidP="0033191C">
      <w:pPr>
        <w:pStyle w:val="NoSpacing"/>
        <w:ind w:firstLine="709"/>
        <w:rPr>
          <w:b/>
          <w:bCs/>
          <w:sz w:val="20"/>
          <w:szCs w:val="20"/>
        </w:rPr>
      </w:pPr>
      <w:r w:rsidRPr="00041E79">
        <w:rPr>
          <w:b/>
          <w:bCs/>
          <w:sz w:val="20"/>
          <w:szCs w:val="20"/>
        </w:rPr>
        <w:t>г. Кемерово</w:t>
      </w:r>
    </w:p>
    <w:p w:rsidR="00973A52" w:rsidRPr="00041E79" w:rsidRDefault="00973A52" w:rsidP="002B6B8E">
      <w:pPr>
        <w:pStyle w:val="NoSpacing"/>
        <w:ind w:firstLine="709"/>
        <w:rPr>
          <w:b/>
          <w:bCs/>
          <w:sz w:val="20"/>
          <w:szCs w:val="20"/>
        </w:rPr>
      </w:pPr>
      <w:r w:rsidRPr="00041E79">
        <w:rPr>
          <w:b/>
          <w:bCs/>
          <w:sz w:val="20"/>
          <w:szCs w:val="20"/>
        </w:rPr>
        <w:t xml:space="preserve">«___» ________ 2011 г.                                 </w:t>
      </w:r>
    </w:p>
    <w:p w:rsidR="00973A52" w:rsidRPr="00041E79" w:rsidRDefault="00973A52" w:rsidP="002B6B8E">
      <w:pPr>
        <w:pStyle w:val="NoSpacing"/>
        <w:ind w:firstLine="709"/>
        <w:rPr>
          <w:sz w:val="20"/>
          <w:szCs w:val="20"/>
        </w:rPr>
      </w:pPr>
    </w:p>
    <w:p w:rsidR="00973A52" w:rsidRPr="00041E79" w:rsidRDefault="00973A52" w:rsidP="002B6B8E">
      <w:pPr>
        <w:pStyle w:val="NoSpacing"/>
        <w:ind w:firstLine="709"/>
        <w:rPr>
          <w:sz w:val="20"/>
          <w:szCs w:val="20"/>
        </w:rPr>
      </w:pPr>
      <w:r w:rsidRPr="00041E79">
        <w:rPr>
          <w:sz w:val="20"/>
          <w:szCs w:val="20"/>
        </w:rPr>
        <w:t xml:space="preserve">    </w:t>
      </w:r>
      <w:r w:rsidRPr="00041E79">
        <w:rPr>
          <w:b/>
          <w:bCs/>
          <w:sz w:val="20"/>
          <w:szCs w:val="20"/>
        </w:rPr>
        <w:t>Общество с ограниченной ответственностью «Сибирский габарит»</w:t>
      </w:r>
      <w:r w:rsidRPr="00041E79">
        <w:rPr>
          <w:sz w:val="20"/>
          <w:szCs w:val="20"/>
        </w:rPr>
        <w:t xml:space="preserve"> в лице конкурсного управляющего Каменева Олега Васильевича, действующего на основании определения Арбитражного суда Кемеровской области от 13.08.2010 г. по делу № А27-941/2010, именуемое в дальнейшем «Цедент», с одной стороны, и</w:t>
      </w:r>
    </w:p>
    <w:p w:rsidR="00973A52" w:rsidRPr="00041E79" w:rsidRDefault="00973A52" w:rsidP="00376D7D">
      <w:pPr>
        <w:pStyle w:val="NoSpacing"/>
        <w:ind w:firstLine="567"/>
        <w:rPr>
          <w:sz w:val="20"/>
          <w:szCs w:val="20"/>
        </w:rPr>
      </w:pPr>
      <w:r w:rsidRPr="00041E79">
        <w:rPr>
          <w:b/>
          <w:bCs/>
          <w:i/>
          <w:iCs/>
          <w:sz w:val="20"/>
          <w:szCs w:val="20"/>
        </w:rPr>
        <w:t>_______________________________________________________________________________________,</w:t>
      </w:r>
    </w:p>
    <w:p w:rsidR="00973A52" w:rsidRPr="00041E79" w:rsidRDefault="00973A52" w:rsidP="00376D7D">
      <w:pPr>
        <w:pStyle w:val="NoSpacing"/>
        <w:ind w:firstLine="567"/>
        <w:jc w:val="center"/>
        <w:rPr>
          <w:b/>
          <w:bCs/>
          <w:sz w:val="20"/>
          <w:szCs w:val="20"/>
          <w:vertAlign w:val="superscript"/>
        </w:rPr>
      </w:pPr>
      <w:r w:rsidRPr="00041E79">
        <w:rPr>
          <w:b/>
          <w:bCs/>
          <w:sz w:val="20"/>
          <w:szCs w:val="20"/>
          <w:vertAlign w:val="superscript"/>
        </w:rPr>
        <w:t xml:space="preserve">ФИО </w:t>
      </w:r>
      <w:r>
        <w:rPr>
          <w:b/>
          <w:bCs/>
          <w:sz w:val="20"/>
          <w:szCs w:val="20"/>
          <w:vertAlign w:val="superscript"/>
        </w:rPr>
        <w:t>цессионария</w:t>
      </w:r>
      <w:r w:rsidRPr="00041E79">
        <w:rPr>
          <w:b/>
          <w:bCs/>
          <w:sz w:val="20"/>
          <w:szCs w:val="20"/>
          <w:vertAlign w:val="superscript"/>
        </w:rPr>
        <w:t xml:space="preserve">, реквизиты документа, удостоверяющего личность, место жительства (для физ. лиц), </w:t>
      </w:r>
    </w:p>
    <w:p w:rsidR="00973A52" w:rsidRPr="00041E79" w:rsidRDefault="00973A52" w:rsidP="00376D7D">
      <w:pPr>
        <w:pStyle w:val="NoSpacing"/>
        <w:ind w:firstLine="567"/>
        <w:jc w:val="center"/>
        <w:rPr>
          <w:b/>
          <w:bCs/>
          <w:sz w:val="20"/>
          <w:szCs w:val="20"/>
          <w:vertAlign w:val="superscript"/>
        </w:rPr>
      </w:pPr>
      <w:r w:rsidRPr="00041E79">
        <w:rPr>
          <w:b/>
          <w:bCs/>
          <w:sz w:val="20"/>
          <w:szCs w:val="20"/>
          <w:vertAlign w:val="superscript"/>
        </w:rPr>
        <w:t>_______________________________________________________________________________________________________________________________________</w:t>
      </w:r>
    </w:p>
    <w:p w:rsidR="00973A52" w:rsidRPr="00041E79" w:rsidRDefault="00973A52" w:rsidP="00376D7D">
      <w:pPr>
        <w:pStyle w:val="NoSpacing"/>
        <w:ind w:firstLine="567"/>
        <w:jc w:val="center"/>
        <w:rPr>
          <w:sz w:val="20"/>
          <w:szCs w:val="20"/>
        </w:rPr>
      </w:pPr>
      <w:r w:rsidRPr="00041E79">
        <w:rPr>
          <w:b/>
          <w:bCs/>
          <w:sz w:val="20"/>
          <w:szCs w:val="20"/>
          <w:vertAlign w:val="superscript"/>
        </w:rPr>
        <w:t>полное наименование, ФИО представителя (для юр. лиц)</w:t>
      </w:r>
    </w:p>
    <w:p w:rsidR="00973A52" w:rsidRPr="00041E79" w:rsidRDefault="00973A52" w:rsidP="00852B0D">
      <w:pPr>
        <w:pStyle w:val="NoSpacing"/>
        <w:rPr>
          <w:b/>
          <w:bCs/>
          <w:sz w:val="20"/>
          <w:szCs w:val="20"/>
        </w:rPr>
      </w:pPr>
      <w:r w:rsidRPr="00041E79">
        <w:rPr>
          <w:sz w:val="20"/>
          <w:szCs w:val="20"/>
        </w:rPr>
        <w:t>признанное (-ый, -ая) победителем открытых торгов</w:t>
      </w:r>
      <w:r>
        <w:rPr>
          <w:sz w:val="20"/>
          <w:szCs w:val="20"/>
        </w:rPr>
        <w:t>, посредством публичного предложения</w:t>
      </w:r>
      <w:r w:rsidRPr="00041E79">
        <w:rPr>
          <w:sz w:val="20"/>
          <w:szCs w:val="20"/>
        </w:rPr>
        <w:t xml:space="preserve"> по продаже имущества ООО «Сибирский габарит», состоявшихся «__» ______ 2011 года, в отношении Лота № __ (согласно Протоколу о результатах проведения открытых торгов по продаже имущества ООО «Сибирский габарит» от «__» _____ 2011 года) именуемое (-ый, -ая) в дальнейшем «Цессионарий»,</w:t>
      </w:r>
      <w:r w:rsidRPr="00041E79">
        <w:rPr>
          <w:b/>
          <w:bCs/>
          <w:sz w:val="20"/>
          <w:szCs w:val="20"/>
        </w:rPr>
        <w:t xml:space="preserve"> </w:t>
      </w:r>
      <w:r w:rsidRPr="00041E79">
        <w:rPr>
          <w:sz w:val="20"/>
          <w:szCs w:val="20"/>
        </w:rPr>
        <w:t>с другой стороны заключили настоящий договор о нижеследующем:</w:t>
      </w:r>
    </w:p>
    <w:p w:rsidR="00973A52" w:rsidRPr="00041E79" w:rsidRDefault="00973A52" w:rsidP="002B6B8E">
      <w:pPr>
        <w:pStyle w:val="NoSpacing"/>
        <w:ind w:firstLine="709"/>
        <w:rPr>
          <w:sz w:val="20"/>
          <w:szCs w:val="20"/>
        </w:rPr>
      </w:pPr>
    </w:p>
    <w:p w:rsidR="00973A52" w:rsidRPr="00041E79" w:rsidRDefault="00973A52" w:rsidP="00041E79">
      <w:pPr>
        <w:numPr>
          <w:ilvl w:val="0"/>
          <w:numId w:val="3"/>
        </w:numPr>
        <w:spacing w:after="0" w:line="240" w:lineRule="auto"/>
        <w:jc w:val="center"/>
        <w:rPr>
          <w:b/>
          <w:bCs/>
          <w:sz w:val="20"/>
          <w:szCs w:val="20"/>
        </w:rPr>
      </w:pPr>
      <w:r w:rsidRPr="00041E79">
        <w:rPr>
          <w:b/>
          <w:bCs/>
          <w:sz w:val="20"/>
          <w:szCs w:val="20"/>
        </w:rPr>
        <w:t>Предмет договора:</w:t>
      </w:r>
    </w:p>
    <w:p w:rsidR="00973A52" w:rsidRPr="00041E79" w:rsidRDefault="00973A52" w:rsidP="00041E79">
      <w:pPr>
        <w:numPr>
          <w:ilvl w:val="1"/>
          <w:numId w:val="3"/>
        </w:numPr>
        <w:spacing w:after="0" w:line="240" w:lineRule="auto"/>
        <w:ind w:left="0" w:firstLine="709"/>
        <w:rPr>
          <w:sz w:val="20"/>
          <w:szCs w:val="20"/>
        </w:rPr>
      </w:pPr>
      <w:r w:rsidRPr="00041E79">
        <w:rPr>
          <w:sz w:val="20"/>
          <w:szCs w:val="20"/>
        </w:rPr>
        <w:t xml:space="preserve">По настоящему договору Цедент уступает, а Цессионарий принимает права требования к </w:t>
      </w:r>
      <w:r>
        <w:rPr>
          <w:sz w:val="20"/>
          <w:szCs w:val="20"/>
        </w:rPr>
        <w:t>___________________</w:t>
      </w:r>
      <w:r w:rsidRPr="00041E79">
        <w:rPr>
          <w:sz w:val="20"/>
          <w:szCs w:val="20"/>
        </w:rPr>
        <w:t>, именуемому в дальнейшем Должник, в объеме и на условиях, предусмотренных настоящим договором.</w:t>
      </w:r>
    </w:p>
    <w:p w:rsidR="00973A52" w:rsidRPr="00041E79" w:rsidRDefault="00973A52" w:rsidP="00041E79">
      <w:pPr>
        <w:numPr>
          <w:ilvl w:val="1"/>
          <w:numId w:val="3"/>
        </w:numPr>
        <w:spacing w:after="0" w:line="240" w:lineRule="auto"/>
        <w:ind w:left="0" w:firstLine="709"/>
        <w:rPr>
          <w:sz w:val="20"/>
          <w:szCs w:val="20"/>
        </w:rPr>
      </w:pPr>
      <w:r w:rsidRPr="00041E79">
        <w:rPr>
          <w:sz w:val="20"/>
          <w:szCs w:val="20"/>
        </w:rPr>
        <w:t xml:space="preserve">Цедент уступает Цессионарию права требования к Должнику в размере </w:t>
      </w:r>
      <w:r>
        <w:rPr>
          <w:sz w:val="20"/>
          <w:szCs w:val="20"/>
        </w:rPr>
        <w:t>______________ рублей</w:t>
      </w:r>
      <w:r w:rsidRPr="00041E79">
        <w:rPr>
          <w:sz w:val="20"/>
          <w:szCs w:val="20"/>
        </w:rPr>
        <w:t>, возникшие по следующим договорам:</w:t>
      </w:r>
      <w:r>
        <w:rPr>
          <w:sz w:val="20"/>
          <w:szCs w:val="20"/>
        </w:rPr>
        <w:t xml:space="preserve"> __________________.</w:t>
      </w:r>
      <w:r w:rsidRPr="00041E79">
        <w:rPr>
          <w:sz w:val="20"/>
          <w:szCs w:val="20"/>
        </w:rPr>
        <w:t xml:space="preserve"> </w:t>
      </w:r>
    </w:p>
    <w:p w:rsidR="00973A52" w:rsidRPr="00041E79" w:rsidRDefault="00973A52" w:rsidP="00041E79">
      <w:pPr>
        <w:numPr>
          <w:ilvl w:val="1"/>
          <w:numId w:val="3"/>
        </w:numPr>
        <w:spacing w:after="0" w:line="240" w:lineRule="auto"/>
        <w:ind w:left="0" w:firstLine="709"/>
        <w:rPr>
          <w:sz w:val="20"/>
          <w:szCs w:val="20"/>
        </w:rPr>
      </w:pPr>
      <w:r w:rsidRPr="00041E79">
        <w:rPr>
          <w:sz w:val="20"/>
          <w:szCs w:val="20"/>
        </w:rPr>
        <w:t>Цедент несет ответственность за действительность обязательства, но не отвечает за его исполнение Должником.</w:t>
      </w:r>
    </w:p>
    <w:p w:rsidR="00973A52" w:rsidRPr="00041E79" w:rsidRDefault="00973A52" w:rsidP="00041E79">
      <w:pPr>
        <w:numPr>
          <w:ilvl w:val="1"/>
          <w:numId w:val="3"/>
        </w:numPr>
        <w:spacing w:after="0" w:line="240" w:lineRule="auto"/>
        <w:ind w:left="0" w:firstLine="709"/>
        <w:rPr>
          <w:sz w:val="20"/>
          <w:szCs w:val="20"/>
        </w:rPr>
      </w:pPr>
      <w:r w:rsidRPr="00041E79">
        <w:rPr>
          <w:sz w:val="20"/>
          <w:szCs w:val="20"/>
        </w:rPr>
        <w:t>Одновременно с переходом прав требования к Цессионарию переходят также другие связанные с требованием права, в том числе право на неуплаченные проценты, возмещение убытков и др.</w:t>
      </w:r>
    </w:p>
    <w:p w:rsidR="00973A52" w:rsidRPr="00041E79" w:rsidRDefault="00973A52" w:rsidP="00041E79">
      <w:pPr>
        <w:numPr>
          <w:ilvl w:val="1"/>
          <w:numId w:val="3"/>
        </w:numPr>
        <w:spacing w:after="0" w:line="240" w:lineRule="auto"/>
        <w:ind w:left="0" w:firstLine="709"/>
        <w:rPr>
          <w:sz w:val="20"/>
          <w:szCs w:val="20"/>
        </w:rPr>
      </w:pPr>
      <w:r w:rsidRPr="00041E79">
        <w:rPr>
          <w:sz w:val="20"/>
          <w:szCs w:val="20"/>
        </w:rPr>
        <w:t>Права требования к Должнику, предусмотренные п.1.2 настоящего договора переходят от Цедента к Цессионарию с момента подписания настоящего договора.</w:t>
      </w:r>
    </w:p>
    <w:p w:rsidR="00973A52" w:rsidRPr="00041E79" w:rsidRDefault="00973A52" w:rsidP="00041E79">
      <w:pPr>
        <w:numPr>
          <w:ilvl w:val="1"/>
          <w:numId w:val="3"/>
        </w:numPr>
        <w:spacing w:after="0" w:line="240" w:lineRule="auto"/>
        <w:ind w:left="0" w:firstLine="709"/>
        <w:rPr>
          <w:sz w:val="20"/>
          <w:szCs w:val="20"/>
        </w:rPr>
      </w:pPr>
      <w:r w:rsidRPr="00041E79">
        <w:rPr>
          <w:sz w:val="20"/>
          <w:szCs w:val="20"/>
        </w:rPr>
        <w:t xml:space="preserve">Стоимость прав, уступаемых Цессионарию, составляет </w:t>
      </w:r>
      <w:r>
        <w:rPr>
          <w:sz w:val="20"/>
          <w:szCs w:val="20"/>
        </w:rPr>
        <w:t>____________</w:t>
      </w:r>
      <w:r w:rsidRPr="00041E79">
        <w:rPr>
          <w:sz w:val="20"/>
          <w:szCs w:val="20"/>
        </w:rPr>
        <w:t xml:space="preserve"> рублей. Цессионарий обязан оплатить Цеденту стоимость уступаемого права в течение 30 (тридцати) дней с момента подписания договора. Задаток за участие торгах по продаже права требования в размере </w:t>
      </w:r>
      <w:r>
        <w:rPr>
          <w:sz w:val="20"/>
          <w:szCs w:val="20"/>
        </w:rPr>
        <w:t>___________</w:t>
      </w:r>
      <w:r w:rsidRPr="00041E79">
        <w:rPr>
          <w:sz w:val="20"/>
          <w:szCs w:val="20"/>
        </w:rPr>
        <w:t xml:space="preserve"> рублей (</w:t>
      </w:r>
      <w:r>
        <w:rPr>
          <w:sz w:val="20"/>
          <w:szCs w:val="20"/>
        </w:rPr>
        <w:t>__</w:t>
      </w:r>
      <w:r w:rsidRPr="00041E79">
        <w:rPr>
          <w:sz w:val="20"/>
          <w:szCs w:val="20"/>
        </w:rPr>
        <w:t>), уплаченный Цессионарием,  засчитывается в счет оплаты по договору.</w:t>
      </w:r>
    </w:p>
    <w:p w:rsidR="00973A52" w:rsidRPr="00041E79" w:rsidRDefault="00973A52" w:rsidP="00041E79">
      <w:pPr>
        <w:rPr>
          <w:sz w:val="20"/>
          <w:szCs w:val="20"/>
        </w:rPr>
      </w:pPr>
    </w:p>
    <w:p w:rsidR="00973A52" w:rsidRPr="00041E79" w:rsidRDefault="00973A52" w:rsidP="00041E79">
      <w:pPr>
        <w:numPr>
          <w:ilvl w:val="0"/>
          <w:numId w:val="3"/>
        </w:numPr>
        <w:spacing w:after="0" w:line="240" w:lineRule="auto"/>
        <w:ind w:left="1620" w:hanging="1080"/>
        <w:jc w:val="center"/>
        <w:rPr>
          <w:b/>
          <w:bCs/>
          <w:sz w:val="20"/>
          <w:szCs w:val="20"/>
        </w:rPr>
      </w:pPr>
      <w:r w:rsidRPr="00041E79">
        <w:rPr>
          <w:b/>
          <w:bCs/>
          <w:sz w:val="20"/>
          <w:szCs w:val="20"/>
        </w:rPr>
        <w:t>Права и обязанности сторон:</w:t>
      </w:r>
    </w:p>
    <w:p w:rsidR="00973A52" w:rsidRPr="00041E79" w:rsidRDefault="00973A52" w:rsidP="00041E79">
      <w:pPr>
        <w:numPr>
          <w:ilvl w:val="1"/>
          <w:numId w:val="3"/>
        </w:numPr>
        <w:spacing w:after="0" w:line="240" w:lineRule="auto"/>
        <w:ind w:left="0" w:firstLine="709"/>
        <w:rPr>
          <w:sz w:val="20"/>
          <w:szCs w:val="20"/>
        </w:rPr>
      </w:pPr>
      <w:r w:rsidRPr="00041E79">
        <w:rPr>
          <w:sz w:val="20"/>
          <w:szCs w:val="20"/>
        </w:rPr>
        <w:t>Цедент обязан в течение 5 (пяти) дней с момента подписания настоящего договора передать Цессионарию в оригиналах всю первичную правоустанавливающую документацию, подтверждающую задолженность Должника перед Цедентом.</w:t>
      </w:r>
    </w:p>
    <w:p w:rsidR="00973A52" w:rsidRPr="00041E79" w:rsidRDefault="00973A52" w:rsidP="00041E79">
      <w:pPr>
        <w:ind w:left="709"/>
        <w:rPr>
          <w:sz w:val="20"/>
          <w:szCs w:val="20"/>
        </w:rPr>
      </w:pPr>
    </w:p>
    <w:p w:rsidR="00973A52" w:rsidRPr="00041E79" w:rsidRDefault="00973A52" w:rsidP="00041E79">
      <w:pPr>
        <w:numPr>
          <w:ilvl w:val="0"/>
          <w:numId w:val="3"/>
        </w:numPr>
        <w:spacing w:after="0" w:line="240" w:lineRule="auto"/>
        <w:ind w:hanging="450"/>
        <w:jc w:val="center"/>
        <w:rPr>
          <w:b/>
          <w:bCs/>
          <w:sz w:val="20"/>
          <w:szCs w:val="20"/>
        </w:rPr>
      </w:pPr>
      <w:r w:rsidRPr="00041E79">
        <w:rPr>
          <w:b/>
          <w:bCs/>
          <w:sz w:val="20"/>
          <w:szCs w:val="20"/>
        </w:rPr>
        <w:t>Заключительные положения:</w:t>
      </w:r>
    </w:p>
    <w:p w:rsidR="00973A52" w:rsidRPr="00041E79" w:rsidRDefault="00973A52" w:rsidP="00041E79">
      <w:pPr>
        <w:numPr>
          <w:ilvl w:val="1"/>
          <w:numId w:val="3"/>
        </w:numPr>
        <w:spacing w:after="0" w:line="240" w:lineRule="auto"/>
        <w:ind w:left="720"/>
        <w:rPr>
          <w:sz w:val="20"/>
          <w:szCs w:val="20"/>
        </w:rPr>
      </w:pPr>
      <w:r w:rsidRPr="00041E79">
        <w:rPr>
          <w:sz w:val="20"/>
          <w:szCs w:val="20"/>
        </w:rPr>
        <w:t>Настоящий договор составлен в 2 (двух) экземплярах по одному для каждой из сторон, имеющих равную юридическую силу.</w:t>
      </w:r>
    </w:p>
    <w:p w:rsidR="00973A52" w:rsidRPr="00041E79" w:rsidRDefault="00973A52" w:rsidP="00041E79">
      <w:pPr>
        <w:numPr>
          <w:ilvl w:val="1"/>
          <w:numId w:val="3"/>
        </w:numPr>
        <w:spacing w:after="0" w:line="240" w:lineRule="auto"/>
        <w:ind w:left="720"/>
        <w:rPr>
          <w:sz w:val="20"/>
          <w:szCs w:val="20"/>
        </w:rPr>
      </w:pPr>
      <w:r w:rsidRPr="00041E79">
        <w:rPr>
          <w:sz w:val="20"/>
          <w:szCs w:val="20"/>
        </w:rPr>
        <w:t>Все изменения к настоящему договору должны быть оформлены письменно и подписаны уполномоченными представителями сторон.</w:t>
      </w:r>
    </w:p>
    <w:p w:rsidR="00973A52" w:rsidRPr="00041E79" w:rsidRDefault="00973A52" w:rsidP="00041E79">
      <w:pPr>
        <w:numPr>
          <w:ilvl w:val="1"/>
          <w:numId w:val="3"/>
        </w:numPr>
        <w:spacing w:after="0" w:line="240" w:lineRule="auto"/>
        <w:ind w:left="720"/>
        <w:rPr>
          <w:sz w:val="20"/>
          <w:szCs w:val="20"/>
        </w:rPr>
      </w:pPr>
      <w:r w:rsidRPr="00041E79">
        <w:rPr>
          <w:sz w:val="20"/>
          <w:szCs w:val="20"/>
        </w:rPr>
        <w:t>Во всем, что не урегулировано настоящим договором стороны руководствуются действующим законодательством.</w:t>
      </w:r>
    </w:p>
    <w:p w:rsidR="00973A52" w:rsidRPr="00041E79" w:rsidRDefault="00973A52" w:rsidP="00041E79">
      <w:pPr>
        <w:jc w:val="center"/>
        <w:rPr>
          <w:sz w:val="20"/>
          <w:szCs w:val="20"/>
        </w:rPr>
      </w:pPr>
    </w:p>
    <w:p w:rsidR="00973A52" w:rsidRPr="00041E79" w:rsidRDefault="00973A52" w:rsidP="00041E79">
      <w:pPr>
        <w:numPr>
          <w:ilvl w:val="0"/>
          <w:numId w:val="3"/>
        </w:numPr>
        <w:spacing w:after="0" w:line="240" w:lineRule="auto"/>
        <w:ind w:hanging="450"/>
        <w:jc w:val="center"/>
        <w:rPr>
          <w:b/>
          <w:bCs/>
          <w:sz w:val="20"/>
          <w:szCs w:val="20"/>
        </w:rPr>
      </w:pPr>
      <w:r w:rsidRPr="00041E79">
        <w:rPr>
          <w:b/>
          <w:bCs/>
          <w:sz w:val="20"/>
          <w:szCs w:val="20"/>
        </w:rPr>
        <w:t>Адреса и реквизиты сторон:</w:t>
      </w:r>
    </w:p>
    <w:p w:rsidR="00973A52" w:rsidRPr="00041E79" w:rsidRDefault="00973A52" w:rsidP="0033191C">
      <w:pPr>
        <w:autoSpaceDE w:val="0"/>
        <w:autoSpaceDN w:val="0"/>
        <w:adjustRightInd w:val="0"/>
        <w:spacing w:after="0" w:line="240" w:lineRule="auto"/>
        <w:ind w:firstLine="709"/>
        <w:rPr>
          <w:sz w:val="20"/>
          <w:szCs w:val="20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26.3pt;margin-top:5.4pt;width:222.8pt;height:143.05pt;z-index:251658240" stroked="f">
            <v:textbox>
              <w:txbxContent>
                <w:p w:rsidR="00973A52" w:rsidRPr="00B24A21" w:rsidRDefault="00973A52" w:rsidP="002B6B8E">
                  <w:pPr>
                    <w:pStyle w:val="NoSpacing"/>
                    <w:jc w:val="left"/>
                    <w:rPr>
                      <w:b/>
                      <w:bCs/>
                      <w:sz w:val="20"/>
                      <w:szCs w:val="20"/>
                      <w:u w:val="single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u w:val="single"/>
                    </w:rPr>
                    <w:t>Цедент</w:t>
                  </w:r>
                  <w:r w:rsidRPr="00B24A21">
                    <w:rPr>
                      <w:b/>
                      <w:bCs/>
                      <w:sz w:val="20"/>
                      <w:szCs w:val="20"/>
                      <w:u w:val="single"/>
                    </w:rPr>
                    <w:t>:</w:t>
                  </w:r>
                </w:p>
                <w:p w:rsidR="00973A52" w:rsidRPr="00B24A21" w:rsidRDefault="00973A52" w:rsidP="002B6B8E">
                  <w:pPr>
                    <w:pStyle w:val="NoSpacing"/>
                    <w:jc w:val="left"/>
                    <w:rPr>
                      <w:b/>
                      <w:bCs/>
                      <w:sz w:val="20"/>
                      <w:szCs w:val="20"/>
                    </w:rPr>
                  </w:pPr>
                  <w:r w:rsidRPr="00B24A21">
                    <w:rPr>
                      <w:b/>
                      <w:bCs/>
                      <w:sz w:val="20"/>
                      <w:szCs w:val="20"/>
                    </w:rPr>
                    <w:t>ООО «Сибирский габарит»</w:t>
                  </w:r>
                </w:p>
                <w:p w:rsidR="00973A52" w:rsidRPr="00B24A21" w:rsidRDefault="00973A52" w:rsidP="002B6B8E">
                  <w:pPr>
                    <w:pStyle w:val="NoSpacing"/>
                    <w:jc w:val="left"/>
                    <w:rPr>
                      <w:sz w:val="20"/>
                      <w:szCs w:val="20"/>
                    </w:rPr>
                  </w:pPr>
                  <w:r w:rsidRPr="00B24A21">
                    <w:rPr>
                      <w:sz w:val="20"/>
                      <w:szCs w:val="20"/>
                    </w:rPr>
                    <w:t>Юр адрес:</w:t>
                  </w:r>
                </w:p>
                <w:p w:rsidR="00973A52" w:rsidRPr="00B24A21" w:rsidRDefault="00973A52" w:rsidP="002B6B8E">
                  <w:pPr>
                    <w:pStyle w:val="NoSpacing"/>
                    <w:jc w:val="left"/>
                    <w:rPr>
                      <w:sz w:val="20"/>
                      <w:szCs w:val="20"/>
                    </w:rPr>
                  </w:pPr>
                  <w:r w:rsidRPr="00B24A21">
                    <w:rPr>
                      <w:sz w:val="20"/>
                      <w:szCs w:val="20"/>
                    </w:rPr>
                    <w:t>г. Прокопьевск, ул. Луговая, 26</w:t>
                  </w:r>
                </w:p>
                <w:p w:rsidR="00973A52" w:rsidRPr="00B24A21" w:rsidRDefault="00973A52" w:rsidP="002B6B8E">
                  <w:pPr>
                    <w:pStyle w:val="NoSpacing"/>
                    <w:jc w:val="left"/>
                    <w:rPr>
                      <w:sz w:val="20"/>
                      <w:szCs w:val="20"/>
                    </w:rPr>
                  </w:pPr>
                  <w:r w:rsidRPr="00B24A21">
                    <w:rPr>
                      <w:sz w:val="20"/>
                      <w:szCs w:val="20"/>
                    </w:rPr>
                    <w:t>ОГРН 1024201886851</w:t>
                  </w:r>
                </w:p>
                <w:p w:rsidR="00973A52" w:rsidRPr="00B24A21" w:rsidRDefault="00973A52" w:rsidP="002B6B8E">
                  <w:pPr>
                    <w:pStyle w:val="NoSpacing"/>
                    <w:jc w:val="left"/>
                    <w:rPr>
                      <w:sz w:val="20"/>
                      <w:szCs w:val="20"/>
                    </w:rPr>
                  </w:pPr>
                  <w:r w:rsidRPr="00B24A21">
                    <w:rPr>
                      <w:sz w:val="20"/>
                      <w:szCs w:val="20"/>
                    </w:rPr>
                    <w:t>ИНН 4239006337</w:t>
                  </w:r>
                </w:p>
                <w:p w:rsidR="00973A52" w:rsidRPr="00B24A21" w:rsidRDefault="00973A52" w:rsidP="002B6B8E">
                  <w:pPr>
                    <w:pStyle w:val="NoSpacing"/>
                    <w:jc w:val="left"/>
                    <w:rPr>
                      <w:sz w:val="20"/>
                      <w:szCs w:val="20"/>
                    </w:rPr>
                  </w:pPr>
                </w:p>
                <w:p w:rsidR="00973A52" w:rsidRPr="00B24A21" w:rsidRDefault="00973A52" w:rsidP="002B6B8E">
                  <w:pPr>
                    <w:pStyle w:val="NoSpacing"/>
                    <w:jc w:val="left"/>
                    <w:rPr>
                      <w:b/>
                      <w:bCs/>
                      <w:sz w:val="20"/>
                      <w:szCs w:val="20"/>
                    </w:rPr>
                  </w:pPr>
                  <w:r w:rsidRPr="00B24A21">
                    <w:rPr>
                      <w:b/>
                      <w:bCs/>
                      <w:sz w:val="20"/>
                      <w:szCs w:val="20"/>
                    </w:rPr>
                    <w:t>КУ ООО «Сибирский габарит»</w:t>
                  </w:r>
                </w:p>
                <w:p w:rsidR="00973A52" w:rsidRPr="00B24A21" w:rsidRDefault="00973A52" w:rsidP="002B6B8E">
                  <w:pPr>
                    <w:pStyle w:val="NoSpacing"/>
                    <w:jc w:val="left"/>
                    <w:rPr>
                      <w:b/>
                      <w:bCs/>
                      <w:sz w:val="20"/>
                      <w:szCs w:val="20"/>
                    </w:rPr>
                  </w:pPr>
                </w:p>
                <w:p w:rsidR="00973A52" w:rsidRPr="00B24A21" w:rsidRDefault="00973A52" w:rsidP="002B6B8E">
                  <w:pPr>
                    <w:pStyle w:val="NoSpacing"/>
                    <w:jc w:val="left"/>
                    <w:rPr>
                      <w:sz w:val="20"/>
                      <w:szCs w:val="20"/>
                    </w:rPr>
                  </w:pPr>
                </w:p>
                <w:p w:rsidR="00973A52" w:rsidRPr="00B24A21" w:rsidRDefault="00973A52" w:rsidP="002B6B8E">
                  <w:pPr>
                    <w:pStyle w:val="NoSpacing"/>
                    <w:jc w:val="left"/>
                    <w:rPr>
                      <w:b/>
                      <w:bCs/>
                      <w:sz w:val="20"/>
                      <w:szCs w:val="20"/>
                    </w:rPr>
                  </w:pPr>
                  <w:r w:rsidRPr="00B24A21">
                    <w:rPr>
                      <w:b/>
                      <w:bCs/>
                      <w:sz w:val="20"/>
                      <w:szCs w:val="20"/>
                    </w:rPr>
                    <w:t>_____________________О.В. Каменев</w:t>
                  </w:r>
                </w:p>
                <w:p w:rsidR="00973A52" w:rsidRDefault="00973A52" w:rsidP="002B6B8E"/>
                <w:p w:rsidR="00973A52" w:rsidRPr="002B6B8E" w:rsidRDefault="00973A52" w:rsidP="002B6B8E"/>
              </w:txbxContent>
            </v:textbox>
          </v:shape>
        </w:pict>
      </w:r>
      <w:r>
        <w:rPr>
          <w:noProof/>
          <w:lang w:eastAsia="ru-RU"/>
        </w:rPr>
        <w:pict>
          <v:shape id="_x0000_s1027" type="#_x0000_t202" style="position:absolute;left:0;text-align:left;margin-left:259.2pt;margin-top:5.4pt;width:222.8pt;height:140.6pt;z-index:251659264" stroked="f">
            <v:textbox>
              <w:txbxContent>
                <w:p w:rsidR="00973A52" w:rsidRPr="00B24A21" w:rsidRDefault="00973A52" w:rsidP="002B6B8E">
                  <w:pPr>
                    <w:pStyle w:val="NoSpacing"/>
                    <w:jc w:val="left"/>
                    <w:rPr>
                      <w:b/>
                      <w:bCs/>
                      <w:sz w:val="20"/>
                      <w:szCs w:val="20"/>
                      <w:u w:val="single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u w:val="single"/>
                    </w:rPr>
                    <w:t>Цессионарий</w:t>
                  </w:r>
                  <w:r w:rsidRPr="00B24A21">
                    <w:rPr>
                      <w:b/>
                      <w:bCs/>
                      <w:sz w:val="20"/>
                      <w:szCs w:val="20"/>
                      <w:u w:val="single"/>
                    </w:rPr>
                    <w:t>:</w:t>
                  </w:r>
                </w:p>
                <w:p w:rsidR="00973A52" w:rsidRPr="00B24A21" w:rsidRDefault="00973A52" w:rsidP="002B6B8E">
                  <w:pPr>
                    <w:pStyle w:val="NoSpacing"/>
                    <w:jc w:val="left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______________________________________________________________________________________________________________________________________________________________________________________________________________________________________________________</w:t>
                  </w:r>
                </w:p>
                <w:p w:rsidR="00973A52" w:rsidRDefault="00973A52" w:rsidP="002B6B8E">
                  <w:pPr>
                    <w:pStyle w:val="NoSpacing"/>
                    <w:jc w:val="left"/>
                    <w:rPr>
                      <w:b/>
                      <w:bCs/>
                      <w:sz w:val="20"/>
                      <w:szCs w:val="20"/>
                    </w:rPr>
                  </w:pPr>
                </w:p>
                <w:p w:rsidR="00973A52" w:rsidRPr="00B24A21" w:rsidRDefault="00973A52" w:rsidP="002B6B8E">
                  <w:pPr>
                    <w:pStyle w:val="NoSpacing"/>
                    <w:jc w:val="left"/>
                    <w:rPr>
                      <w:b/>
                      <w:bCs/>
                      <w:sz w:val="20"/>
                      <w:szCs w:val="20"/>
                    </w:rPr>
                  </w:pPr>
                </w:p>
                <w:p w:rsidR="00973A52" w:rsidRPr="00B24A21" w:rsidRDefault="00973A52" w:rsidP="002B6B8E">
                  <w:pPr>
                    <w:pStyle w:val="NoSpacing"/>
                    <w:jc w:val="left"/>
                    <w:rPr>
                      <w:b/>
                      <w:bCs/>
                      <w:sz w:val="20"/>
                      <w:szCs w:val="20"/>
                    </w:rPr>
                  </w:pPr>
                  <w:r w:rsidRPr="00B24A21">
                    <w:rPr>
                      <w:b/>
                      <w:bCs/>
                      <w:sz w:val="20"/>
                      <w:szCs w:val="20"/>
                    </w:rPr>
                    <w:t xml:space="preserve">___________________ 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/________________/</w:t>
                  </w:r>
                </w:p>
                <w:p w:rsidR="00973A52" w:rsidRPr="00B24A21" w:rsidRDefault="00973A52" w:rsidP="002B6B8E"/>
                <w:p w:rsidR="00973A52" w:rsidRPr="002B6B8E" w:rsidRDefault="00973A52" w:rsidP="002B6B8E"/>
              </w:txbxContent>
            </v:textbox>
          </v:shape>
        </w:pict>
      </w:r>
    </w:p>
    <w:sectPr w:rsidR="00973A52" w:rsidRPr="00041E79" w:rsidSect="00E4197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41EEB"/>
    <w:multiLevelType w:val="hybridMultilevel"/>
    <w:tmpl w:val="DE2483C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0E7E49"/>
    <w:multiLevelType w:val="hybridMultilevel"/>
    <w:tmpl w:val="F282F04C"/>
    <w:lvl w:ilvl="0" w:tplc="29AC0A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596692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3AE7"/>
    <w:rsid w:val="00041E79"/>
    <w:rsid w:val="00091926"/>
    <w:rsid w:val="000C4174"/>
    <w:rsid w:val="000C67F7"/>
    <w:rsid w:val="001013B5"/>
    <w:rsid w:val="00161B64"/>
    <w:rsid w:val="00191550"/>
    <w:rsid w:val="001E20DF"/>
    <w:rsid w:val="0020108C"/>
    <w:rsid w:val="00281AEA"/>
    <w:rsid w:val="002B6B8E"/>
    <w:rsid w:val="002B7380"/>
    <w:rsid w:val="002C547B"/>
    <w:rsid w:val="002E4F74"/>
    <w:rsid w:val="00305AE0"/>
    <w:rsid w:val="0033191C"/>
    <w:rsid w:val="003436C4"/>
    <w:rsid w:val="00375485"/>
    <w:rsid w:val="00376D7D"/>
    <w:rsid w:val="003C7E14"/>
    <w:rsid w:val="003D61D1"/>
    <w:rsid w:val="004373BC"/>
    <w:rsid w:val="0048212E"/>
    <w:rsid w:val="004D5D8A"/>
    <w:rsid w:val="005203B8"/>
    <w:rsid w:val="00526CD2"/>
    <w:rsid w:val="0055571B"/>
    <w:rsid w:val="00585C26"/>
    <w:rsid w:val="005A31AF"/>
    <w:rsid w:val="005E38DF"/>
    <w:rsid w:val="0062563C"/>
    <w:rsid w:val="006E1499"/>
    <w:rsid w:val="0072010D"/>
    <w:rsid w:val="007551D5"/>
    <w:rsid w:val="0076300E"/>
    <w:rsid w:val="007A1602"/>
    <w:rsid w:val="007C0908"/>
    <w:rsid w:val="007C6AA1"/>
    <w:rsid w:val="00841E96"/>
    <w:rsid w:val="00852B0D"/>
    <w:rsid w:val="00853299"/>
    <w:rsid w:val="008736E1"/>
    <w:rsid w:val="00904BE2"/>
    <w:rsid w:val="00973A52"/>
    <w:rsid w:val="009F1BE5"/>
    <w:rsid w:val="00A616DD"/>
    <w:rsid w:val="00AA0099"/>
    <w:rsid w:val="00AB2B4D"/>
    <w:rsid w:val="00B00E4C"/>
    <w:rsid w:val="00B24A21"/>
    <w:rsid w:val="00B50A16"/>
    <w:rsid w:val="00B540A0"/>
    <w:rsid w:val="00BB3AE7"/>
    <w:rsid w:val="00BB5BDA"/>
    <w:rsid w:val="00BC609A"/>
    <w:rsid w:val="00BD47BD"/>
    <w:rsid w:val="00BE10AC"/>
    <w:rsid w:val="00BE3E88"/>
    <w:rsid w:val="00BF3D46"/>
    <w:rsid w:val="00C23A62"/>
    <w:rsid w:val="00C33B2C"/>
    <w:rsid w:val="00C340A3"/>
    <w:rsid w:val="00C3678D"/>
    <w:rsid w:val="00C44B17"/>
    <w:rsid w:val="00C56B6D"/>
    <w:rsid w:val="00C65B59"/>
    <w:rsid w:val="00C802BB"/>
    <w:rsid w:val="00CA72BB"/>
    <w:rsid w:val="00CA771E"/>
    <w:rsid w:val="00D34E6A"/>
    <w:rsid w:val="00D43EF0"/>
    <w:rsid w:val="00DE411F"/>
    <w:rsid w:val="00E324B4"/>
    <w:rsid w:val="00E4197A"/>
    <w:rsid w:val="00EB1058"/>
    <w:rsid w:val="00F53E41"/>
    <w:rsid w:val="00F663EA"/>
    <w:rsid w:val="00F667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NoSpacing"/>
    <w:qFormat/>
    <w:rsid w:val="00191550"/>
    <w:pPr>
      <w:spacing w:after="200" w:line="276" w:lineRule="auto"/>
      <w:jc w:val="both"/>
    </w:pPr>
    <w:rPr>
      <w:rFonts w:ascii="Times New Roman" w:hAnsi="Times New Roman"/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1"/>
    <w:uiPriority w:val="99"/>
    <w:qFormat/>
    <w:locked/>
    <w:rsid w:val="00041E79"/>
    <w:pPr>
      <w:keepNext/>
      <w:spacing w:after="240" w:line="240" w:lineRule="auto"/>
      <w:jc w:val="left"/>
      <w:outlineLvl w:val="1"/>
    </w:pPr>
    <w:rPr>
      <w:b/>
      <w:bCs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853299"/>
    <w:rPr>
      <w:rFonts w:ascii="Cambria" w:hAnsi="Cambria" w:cs="Cambria"/>
      <w:b/>
      <w:bCs/>
      <w:i/>
      <w:iCs/>
      <w:sz w:val="28"/>
      <w:szCs w:val="28"/>
      <w:lang w:eastAsia="en-US"/>
    </w:rPr>
  </w:style>
  <w:style w:type="paragraph" w:styleId="NoSpacing">
    <w:name w:val="No Spacing"/>
    <w:uiPriority w:val="99"/>
    <w:qFormat/>
    <w:rsid w:val="00B540A0"/>
    <w:pPr>
      <w:jc w:val="both"/>
    </w:pPr>
    <w:rPr>
      <w:rFonts w:ascii="Times New Roman" w:hAnsi="Times New Roman"/>
      <w:sz w:val="24"/>
      <w:szCs w:val="24"/>
      <w:lang w:eastAsia="en-US"/>
    </w:rPr>
  </w:style>
  <w:style w:type="paragraph" w:customStyle="1" w:styleId="ConsPlusNonformat">
    <w:name w:val="ConsPlusNonformat"/>
    <w:uiPriority w:val="99"/>
    <w:rsid w:val="00BB3AE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E419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4197A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37548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1"/>
    <w:uiPriority w:val="99"/>
    <w:rsid w:val="00041E79"/>
    <w:pPr>
      <w:tabs>
        <w:tab w:val="center" w:pos="4677"/>
        <w:tab w:val="right" w:pos="9355"/>
      </w:tabs>
      <w:spacing w:after="0" w:line="240" w:lineRule="auto"/>
      <w:jc w:val="left"/>
    </w:pPr>
    <w:rPr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53299"/>
    <w:rPr>
      <w:rFonts w:ascii="Times New Roman" w:hAnsi="Times New Roman" w:cs="Times New Roman"/>
      <w:sz w:val="24"/>
      <w:szCs w:val="24"/>
      <w:lang w:eastAsia="en-US"/>
    </w:rPr>
  </w:style>
  <w:style w:type="character" w:customStyle="1" w:styleId="HeaderChar1">
    <w:name w:val="Header Char1"/>
    <w:basedOn w:val="DefaultParagraphFont"/>
    <w:link w:val="Header"/>
    <w:uiPriority w:val="99"/>
    <w:locked/>
    <w:rsid w:val="00041E79"/>
    <w:rPr>
      <w:sz w:val="24"/>
      <w:szCs w:val="24"/>
      <w:lang w:val="ru-RU" w:eastAsia="ru-RU"/>
    </w:rPr>
  </w:style>
  <w:style w:type="character" w:customStyle="1" w:styleId="Heading2Char1">
    <w:name w:val="Heading 2 Char1"/>
    <w:basedOn w:val="DefaultParagraphFont"/>
    <w:link w:val="Heading2"/>
    <w:uiPriority w:val="99"/>
    <w:locked/>
    <w:rsid w:val="00041E79"/>
    <w:rPr>
      <w:b/>
      <w:bCs/>
      <w:sz w:val="24"/>
      <w:szCs w:val="24"/>
      <w:lang w:val="ru-RU" w:eastAsia="ru-RU"/>
    </w:rPr>
  </w:style>
  <w:style w:type="paragraph" w:styleId="BodyTextIndent">
    <w:name w:val="Body Text Indent"/>
    <w:basedOn w:val="Normal"/>
    <w:link w:val="BodyTextIndentChar1"/>
    <w:uiPriority w:val="99"/>
    <w:rsid w:val="00041E79"/>
    <w:pPr>
      <w:widowControl w:val="0"/>
      <w:spacing w:after="0" w:line="240" w:lineRule="auto"/>
      <w:ind w:firstLine="485"/>
    </w:pPr>
    <w:rPr>
      <w:color w:val="000000"/>
      <w:sz w:val="22"/>
      <w:szCs w:val="22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853299"/>
    <w:rPr>
      <w:rFonts w:ascii="Times New Roman" w:hAnsi="Times New Roman" w:cs="Times New Roman"/>
      <w:sz w:val="24"/>
      <w:szCs w:val="24"/>
      <w:lang w:eastAsia="en-US"/>
    </w:rPr>
  </w:style>
  <w:style w:type="character" w:customStyle="1" w:styleId="BodyTextIndentChar1">
    <w:name w:val="Body Text Indent Char1"/>
    <w:basedOn w:val="DefaultParagraphFont"/>
    <w:link w:val="BodyTextIndent"/>
    <w:uiPriority w:val="99"/>
    <w:locked/>
    <w:rsid w:val="00041E79"/>
    <w:rPr>
      <w:snapToGrid w:val="0"/>
      <w:color w:val="000000"/>
      <w:sz w:val="22"/>
      <w:szCs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n8XVnHtOo524vHYBLnhhzvJYZBGVWCTbesSYKfJMm8Q=</DigestValue>
    </Reference>
    <Reference URI="#idOfficeObject" Type="http://www.w3.org/2000/09/xmldsig#Object">
      <DigestMethod Algorithm="http://www.w3.org/2001/04/xmldsig-more#gostr3411"/>
      <DigestValue>0GKYxF5s4aEMsaxnsDv8L+fFPx60I71zvDz9kpLT2bU=</DigestValue>
    </Reference>
  </SignedInfo>
  <SignatureValue>
    +jYnxtcJflHVQzsdkURTcmbCCvofNwBOJkPb2s0JPInqqE8ecDWz91S5e/ktP1Yx2FgVh99F
    6j7fWzgajHpHFA==
  </SignatureValue>
  <KeyInfo>
    <KeyValue>
      <RSAKeyValue>
        <Modulus>
            y9Iz+hM4uZWwZCHiY6Bd7WwNgKZVas9bUEiYoEAIM6yzWZFtYjoanOO7+S8t/n1gAR4CAgOF
            KgcGACQCAgOFKg==
          </Modulus>
        <Exponent>BwYSMA==</Exponent>
      </RSAKeyValue>
    </KeyValue>
    <X509Data>
      <X509Certificate>
          MIIFHzCCBM6gAwIBAgIKEQvuVgAAAABCsjAIBgYqhQMCAgMwggEEMR4wHAYJKoZIhvcNAQkB
          Fg9jYUBza2Jrb250dXIucnUxCzAJBgNVBAYTAlJVMTMwMQYDVQQIDCo2NiDQodCy0LXRgNC0
          0LvQvtCy0YHQutCw0Y8g0L7QsdC70LDRgdGC0YwxITAfBgNVBAcMGNCV0LrQsNGC0LXRgNC4
          0L3QsdGD0YDQszEwMC4GA1UECwwn0KPQtNC+0YHRgtC+0LLQtdGA0Y/RjtGJ0LjQuSDRhtC1
          0L3RgtGAMS4wLAYDVQQKDCXQl9CQ0J4gwqvQn9CkIMKr0KHQmtCRINCa0L7QvdGC0YPRgMK7
          MRswGQYDVQQDExJVQyBTS0IgS29udHVyIChHVCkwHhcNMTEwNDEzMDMyNjAwWhcNMTIwNDEz
          MDMyNjAwWjCCAQgxHzAdBgkqhkiG9w0BCQEWEEthbWVuZXYxQGxpc3QucnUxCzAJBgNVBAYT
          AlJVMS4wLAYDVQQIDCXQmtC10LzQtdGA0L7QstGB0LrQsNGPINC+0LHQu9Cw0YHRgtGMMRkw
          FwYDVQQHDBDQmtC10LzQtdGA0L7QstC+MTUwMwYDVQQDDCzQmtCw0LzQtdC90LXQsiDQntC7
          0LXQsyDQktCw0YHQuNC70YzQtdCy0LjRhzEfMB0GCSqGSIb3DQEJAgwQSU5OPTQyMDUyODQ5
          NjEyNjE1MDMGA1UEBAws0JrQsNC80LXQvdC10LIg0J7Qu9C10LMg0JLQsNGB0LjQu9GM0LXQ
          stC40YcwYzAcBgYqhQMCAhMwEgYHKoUDAgIkAAYHKoUDAgIeAQNDAARAYH3+LS/5u+OcGjpi
          bZFZs6wzCECgmEhQW89qVaaADWztXaBj4iFksJW5OBP6M9LLEuufKQyS1d9NzUcFniupC6OC
          AhYwggISMA4GA1UdDwEB/wQEAwIE8DBqBgNVHSUEYzBhBggrBgEFBQcDAgYIKwYBBQUHAwQG
          ByqFAwICIgYGByqFAwYDAQEGByqFAwMHBUYGCCqFAwYDAQMBBggqhQMGAwECAgYIKoUDBgMB
          BAEGCCqFAwYDAQQCBggqhQMGAwEEAzAbBgNVHREEFDASgRBLYW1lbmV2MUBsaXN0LnJ1MB0G
          A1UdDgQWBBTZh9NlrPKSTEt3RjErIQgitSBrJjAfBgNVHSMEGDAWgBQttS1GRNv9Ok1H9xwO
          pN14FMmwBTBuBgNVHR8EZzBlMGOgYaBfhi1odHRwOi8vY2Euc2tia29udHVyLnJ1L2NkcC9r
          b250dXItZ3QtMjAxMC5jcmyGLmh0dHA6Ly9jZHAuc2tia29udHVyLnJ1L2NkcC9rb250dXIt
          Z3QtMjAxMC5jcmwwgZkGCCsGAQUFBwEBBIGMMIGJMEIGCCsGAQUFBzAChjZodHRwOi8vY2Eu
          c2tia29udHVyLnJ1L2NlcnRpZmljYXRlcy9rb250dXItZ3QtMjAxMC5jcnQwQwYIKwYBBQUH
          MAKGN2h0dHA6Ly9jZHAuc2tia29udHVyLnJ1L2NlcnRpZmljYXRlcy9rb250dXItZ3QtMjAx
          MC5jcnQwKwYDVR0QBCQwIoAPMjAxMTA0MTMwMzI2MDBagQ8yMDEyMDQxMjAzMjEwMFowCAYG
          KoUDAgIDA0EAaWZcBWBwjPhPYfuJaJzGeK+LPKZ9QssRSUIVWVYiYqi0ZlIkOFAsTm7M4Tix
          GgEOs8uNaMLL4bWhvIF2dyUweA==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deN79dbO2xJz4VBOmw2nl5gqwl0=</DigestValue>
      </Reference>
      <Reference URI="/word/fontTable.xml?ContentType=application/vnd.openxmlformats-officedocument.wordprocessingml.fontTable+xml">
        <DigestMethod Algorithm="http://www.w3.org/2000/09/xmldsig#sha1"/>
        <DigestValue>0gZLcMFx3754vrmqPIH7tykzsDM=</DigestValue>
      </Reference>
      <Reference URI="/word/numbering.xml?ContentType=application/vnd.openxmlformats-officedocument.wordprocessingml.numbering+xml">
        <DigestMethod Algorithm="http://www.w3.org/2000/09/xmldsig#sha1"/>
        <DigestValue>52BEoujk4BDBt6rT0LLjDFLdv3Y=</DigestValue>
      </Reference>
      <Reference URI="/word/settings.xml?ContentType=application/vnd.openxmlformats-officedocument.wordprocessingml.settings+xml">
        <DigestMethod Algorithm="http://www.w3.org/2000/09/xmldsig#sha1"/>
        <DigestValue>HU5y5rnCHR2LkJktZI42jErSPtI=</DigestValue>
      </Reference>
      <Reference URI="/word/styles.xml?ContentType=application/vnd.openxmlformats-officedocument.wordprocessingml.styles+xml">
        <DigestMethod Algorithm="http://www.w3.org/2000/09/xmldsig#sha1"/>
        <DigestValue>4lHgEHwRjeDz5E/YHqOgrE4YNm4=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2011-09-30T04:22:08Z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39</TotalTime>
  <Pages>1</Pages>
  <Words>447</Words>
  <Characters>2550</Characters>
  <Application>Microsoft Office Outlook</Application>
  <DocSecurity>0</DocSecurity>
  <Lines>0</Lines>
  <Paragraphs>0</Paragraphs>
  <ScaleCrop>false</ScaleCrop>
  <Company>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</dc:title>
  <dc:subject/>
  <dc:creator>Михаил</dc:creator>
  <cp:keywords/>
  <dc:description/>
  <cp:lastModifiedBy>Пользователь</cp:lastModifiedBy>
  <cp:revision>7</cp:revision>
  <cp:lastPrinted>2011-04-10T09:40:00Z</cp:lastPrinted>
  <dcterms:created xsi:type="dcterms:W3CDTF">2011-05-03T07:39:00Z</dcterms:created>
  <dcterms:modified xsi:type="dcterms:W3CDTF">2011-09-27T08:54:00Z</dcterms:modified>
</cp:coreProperties>
</file>