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B1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4B1C" w:rsidRDefault="00814B1C" w:rsidP="00ED7965">
      <w:pPr>
        <w:ind w:left="142"/>
      </w:pPr>
    </w:p>
    <w:p w:rsidR="00814B1C" w:rsidRDefault="00814B1C" w:rsidP="00ED7965">
      <w:pPr>
        <w:ind w:left="142"/>
      </w:pPr>
    </w:p>
    <w:p w:rsidR="00814B1C" w:rsidRDefault="00814B1C" w:rsidP="00ED7965">
      <w:pPr>
        <w:ind w:left="142"/>
      </w:pPr>
    </w:p>
    <w:p w:rsidR="00814B1C" w:rsidRDefault="00814B1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14B1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14B1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14B1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09.08.2019</w:t>
      </w:r>
    </w:p>
    <w:p w:rsidR="00814B1C" w:rsidRDefault="00814B1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4B1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Лякин Николай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"Союзкислородмонтаж"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СТП-3772/1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4B1C" w:rsidRDefault="00814B1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14B1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2019-07-08 00:01:00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2019-08-09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14B1C" w:rsidRDefault="00814B1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14B1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4B1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4B1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4B1C" w:rsidTr="002D3446">
        <w:trPr>
          <w:trHeight w:val="832"/>
        </w:trPr>
        <w:tc>
          <w:tcPr>
            <w:tcW w:w="2996" w:type="dxa"/>
            <w:vAlign w:val="center"/>
          </w:tcPr>
          <w:p w:rsidR="00814B1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14B1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Субсидиарная ответственность Горбаченко Сергея Ивановича, 26.09.1954 г.р. в размере 2838632,21 руб. </w:t>
            </w:r>
          </w:p>
        </w:tc>
      </w:tr>
    </w:tbl>
    <w:p w:rsidR="00814B1C" w:rsidRDefault="00814B1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B1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14B1C" w:rsidTr="002A32DA">
        <w:tc>
          <w:tcPr>
            <w:tcW w:w="1276" w:type="dxa"/>
            <w:vAlign w:val="center"/>
          </w:tcPr>
          <w:p w:rsidR="00814B1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14B1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4B1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4B1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4B1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14B1C" w:rsidRDefault="00814B1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14B1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14B1C" w:rsidTr="002A32DA">
        <w:tc>
          <w:tcPr>
            <w:tcW w:w="1276" w:type="dxa"/>
          </w:tcPr>
          <w:p w:rsidR="00814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14631</w:t>
            </w:r>
          </w:p>
        </w:tc>
        <w:tc>
          <w:tcPr>
            <w:tcW w:w="4536" w:type="dxa"/>
          </w:tcPr>
          <w:p w:rsidR="00814B1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850" w:type="dxa"/>
          </w:tcPr>
          <w:p w:rsidR="00814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14B1C" w:rsidRDefault="0040482C" w:rsidP="00D917F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666000571994</w:t>
            </w:r>
          </w:p>
        </w:tc>
      </w:tr>
      <w:tr w:rsidR="00814B1C" w:rsidTr="002A32DA">
        <w:tc>
          <w:tcPr>
            <w:tcW w:w="1276" w:type="dxa"/>
          </w:tcPr>
          <w:p w:rsidR="00814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8572</w:t>
            </w:r>
          </w:p>
        </w:tc>
        <w:tc>
          <w:tcPr>
            <w:tcW w:w="4536" w:type="dxa"/>
          </w:tcPr>
          <w:p w:rsidR="00814B1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850" w:type="dxa"/>
          </w:tcPr>
          <w:p w:rsidR="00814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14B1C" w:rsidRDefault="0040482C" w:rsidP="00D917F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121520210058</w:t>
            </w:r>
          </w:p>
        </w:tc>
      </w:tr>
      <w:tr w:rsidR="00814B1C" w:rsidTr="002A32DA">
        <w:tc>
          <w:tcPr>
            <w:tcW w:w="1276" w:type="dxa"/>
          </w:tcPr>
          <w:p w:rsidR="00814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18050</w:t>
            </w:r>
          </w:p>
        </w:tc>
        <w:tc>
          <w:tcPr>
            <w:tcW w:w="4536" w:type="dxa"/>
          </w:tcPr>
          <w:p w:rsidR="00814B1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Кобелёв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Никита Анатольевич</w:t>
            </w:r>
          </w:p>
        </w:tc>
        <w:tc>
          <w:tcPr>
            <w:tcW w:w="850" w:type="dxa"/>
          </w:tcPr>
          <w:p w:rsidR="00814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14B1C" w:rsidRDefault="0040482C" w:rsidP="00D917F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745900120470</w:t>
            </w:r>
          </w:p>
        </w:tc>
      </w:tr>
      <w:tr w:rsidR="00814B1C" w:rsidTr="002A32DA">
        <w:tc>
          <w:tcPr>
            <w:tcW w:w="1276" w:type="dxa"/>
          </w:tcPr>
          <w:p w:rsidR="00814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18019</w:t>
            </w:r>
          </w:p>
        </w:tc>
        <w:tc>
          <w:tcPr>
            <w:tcW w:w="4536" w:type="dxa"/>
          </w:tcPr>
          <w:p w:rsidR="00814B1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Жданова Надежда Андреевна</w:t>
            </w:r>
          </w:p>
        </w:tc>
        <w:tc>
          <w:tcPr>
            <w:tcW w:w="850" w:type="dxa"/>
          </w:tcPr>
          <w:p w:rsidR="00814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14B1C" w:rsidRDefault="0040482C" w:rsidP="00D917F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503406384413</w:t>
            </w:r>
          </w:p>
        </w:tc>
      </w:tr>
    </w:tbl>
    <w:p w:rsidR="00814B1C" w:rsidRDefault="00814B1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4B1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14B1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14B1C" w:rsidTr="002A32DA">
        <w:tc>
          <w:tcPr>
            <w:tcW w:w="1276" w:type="dxa"/>
            <w:vAlign w:val="center"/>
          </w:tcPr>
          <w:p w:rsidR="00814B1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14B1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4B1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4B1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14B1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14B1C" w:rsidRDefault="00814B1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14B1C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14B1C" w:rsidTr="002A32DA">
        <w:tc>
          <w:tcPr>
            <w:tcW w:w="1276" w:type="dxa"/>
          </w:tcPr>
          <w:p w:rsidR="00814B1C" w:rsidRDefault="00A928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14631</w:t>
            </w:r>
          </w:p>
        </w:tc>
        <w:tc>
          <w:tcPr>
            <w:tcW w:w="4536" w:type="dxa"/>
          </w:tcPr>
          <w:p w:rsidR="00814B1C" w:rsidRDefault="00A928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850" w:type="dxa"/>
          </w:tcPr>
          <w:p w:rsidR="00814B1C" w:rsidRDefault="00A928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14B1C" w:rsidRDefault="00A9283C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666000571994</w:t>
            </w:r>
          </w:p>
        </w:tc>
      </w:tr>
      <w:tr w:rsidR="00D917F5" w:rsidTr="002A32DA">
        <w:tc>
          <w:tcPr>
            <w:tcW w:w="1276" w:type="dxa"/>
          </w:tcPr>
          <w:p w:rsidR="00D917F5" w:rsidRDefault="00A928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8572</w:t>
            </w:r>
          </w:p>
        </w:tc>
        <w:tc>
          <w:tcPr>
            <w:tcW w:w="4536" w:type="dxa"/>
          </w:tcPr>
          <w:p w:rsidR="00D917F5" w:rsidRDefault="009E340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850" w:type="dxa"/>
          </w:tcPr>
          <w:p w:rsidR="00D917F5" w:rsidRDefault="009E340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917F5" w:rsidRDefault="009E340D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121520210058</w:t>
            </w:r>
          </w:p>
        </w:tc>
      </w:tr>
      <w:tr w:rsidR="00D917F5" w:rsidTr="002A32DA">
        <w:tc>
          <w:tcPr>
            <w:tcW w:w="1276" w:type="dxa"/>
          </w:tcPr>
          <w:p w:rsidR="00D917F5" w:rsidRPr="009E340D" w:rsidRDefault="009E340D" w:rsidP="00851715">
            <w:pPr>
              <w:pStyle w:val="ConsPlusNonformat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18050</w:t>
            </w:r>
          </w:p>
        </w:tc>
        <w:tc>
          <w:tcPr>
            <w:tcW w:w="4536" w:type="dxa"/>
          </w:tcPr>
          <w:p w:rsidR="00D917F5" w:rsidRDefault="009E340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Кобелёв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Никита Анатольевич</w:t>
            </w:r>
          </w:p>
        </w:tc>
        <w:tc>
          <w:tcPr>
            <w:tcW w:w="850" w:type="dxa"/>
          </w:tcPr>
          <w:p w:rsidR="00D917F5" w:rsidRDefault="009E340D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917F5" w:rsidRDefault="009E340D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900120470</w:t>
            </w:r>
          </w:p>
        </w:tc>
      </w:tr>
      <w:tr w:rsidR="00D917F5" w:rsidTr="002A32DA">
        <w:tc>
          <w:tcPr>
            <w:tcW w:w="1276" w:type="dxa"/>
          </w:tcPr>
          <w:p w:rsidR="00D917F5" w:rsidRDefault="00A928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18019</w:t>
            </w:r>
          </w:p>
        </w:tc>
        <w:tc>
          <w:tcPr>
            <w:tcW w:w="4536" w:type="dxa"/>
          </w:tcPr>
          <w:p w:rsidR="00D917F5" w:rsidRDefault="00A928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83C">
              <w:rPr>
                <w:rFonts w:ascii="Times New Roman" w:hAnsi="Times New Roman" w:cs="Times New Roman"/>
                <w:sz w:val="24"/>
                <w:szCs w:val="24"/>
              </w:rPr>
              <w:t>Жданова Надежда Андреевна</w:t>
            </w:r>
          </w:p>
        </w:tc>
        <w:tc>
          <w:tcPr>
            <w:tcW w:w="850" w:type="dxa"/>
          </w:tcPr>
          <w:p w:rsidR="00D917F5" w:rsidRDefault="00A928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D917F5" w:rsidRDefault="00A9283C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503406384413</w:t>
            </w:r>
          </w:p>
        </w:tc>
      </w:tr>
    </w:tbl>
    <w:p w:rsidR="00814B1C" w:rsidRDefault="00814B1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4B1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14B1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B1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4B1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4B1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B1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B1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B1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14B1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B1C" w:rsidRDefault="00814B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B1C" w:rsidRDefault="00814B1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B1C" w:rsidRDefault="00814B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B1C" w:rsidRDefault="00814B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7F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7F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17F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7F5" w:rsidRDefault="00D917F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4B1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14B1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14B1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14B1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14B1C" w:rsidRDefault="00814B1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D917F5" w:rsidRDefault="00D917F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4B1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917F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Лякин Н.Г.</w:t>
      </w:r>
    </w:p>
    <w:p w:rsidR="00814B1C" w:rsidRDefault="00814B1C" w:rsidP="00312484">
      <w:pPr>
        <w:pStyle w:val="ConsPlusNonformat"/>
        <w:jc w:val="both"/>
        <w:rPr>
          <w:sz w:val="22"/>
          <w:szCs w:val="22"/>
        </w:rPr>
      </w:pPr>
    </w:p>
    <w:sectPr w:rsidR="00814B1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E85" w:rsidRDefault="00544E85" w:rsidP="00ED7965">
      <w:pPr>
        <w:spacing w:after="0" w:line="240" w:lineRule="auto"/>
      </w:pPr>
      <w:r>
        <w:separator/>
      </w:r>
    </w:p>
  </w:endnote>
  <w:endnote w:type="continuationSeparator" w:id="0">
    <w:p w:rsidR="00544E85" w:rsidRDefault="00544E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1C" w:rsidRDefault="00814B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1C" w:rsidRDefault="00814B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1C" w:rsidRDefault="00814B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E85" w:rsidRDefault="00544E85" w:rsidP="00ED7965">
      <w:pPr>
        <w:spacing w:after="0" w:line="240" w:lineRule="auto"/>
      </w:pPr>
      <w:r>
        <w:separator/>
      </w:r>
    </w:p>
  </w:footnote>
  <w:footnote w:type="continuationSeparator" w:id="0">
    <w:p w:rsidR="00544E85" w:rsidRDefault="00544E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1C" w:rsidRDefault="00544E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1C" w:rsidRDefault="00544E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B1C" w:rsidRDefault="00544E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2E1E2F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4E85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14B1C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E340D"/>
    <w:rsid w:val="00A2270D"/>
    <w:rsid w:val="00A30E2E"/>
    <w:rsid w:val="00A53100"/>
    <w:rsid w:val="00A71DFD"/>
    <w:rsid w:val="00A75C03"/>
    <w:rsid w:val="00A8075A"/>
    <w:rsid w:val="00A9283C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1136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17F5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a1OztkzWtLgA3DHzAILC3qbJaX/Kl9vjamYVAFf7CFI=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co4cA33/OMESQYN0IlnTOFk/9ePu4xWdOeCf7nTn6Bg=</DigestValue>
    </Reference>
  </SignedInfo>
  <SignatureValue>pTMgpuPPwgGjR6hAnwanRZx3ppE1WmJxWxI+exFzaiQ5gFjUQ8cfiot3FC3ea8uN
3o2FNMxC79GcEEtknMB9ng==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VluX2pnWkzYeOiPOsekLPz9BVAs=</DigestValue>
      </Reference>
      <Reference URI="/word/endnotes.xml?ContentType=application/vnd.openxmlformats-officedocument.wordprocessingml.endnotes+xml">
        <DigestMethod Algorithm="http://www.w3.org/2000/09/xmldsig#sha1"/>
        <DigestValue>SxRHV2ZHDNrPDYy4uNe8hiG/OzQ=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GauMuKdZBzQXXjBYSL0zuSStPWw=</DigestValue>
      </Reference>
      <Reference URI="/word/footer2.xml?ContentType=application/vnd.openxmlformats-officedocument.wordprocessingml.footer+xml">
        <DigestMethod Algorithm="http://www.w3.org/2000/09/xmldsig#sha1"/>
        <DigestValue>GauMuKdZBzQXXjBYSL0zuSStPWw=</DigestValue>
      </Reference>
      <Reference URI="/word/footer3.xml?ContentType=application/vnd.openxmlformats-officedocument.wordprocessingml.footer+xml">
        <DigestMethod Algorithm="http://www.w3.org/2000/09/xmldsig#sha1"/>
        <DigestValue>GauMuKdZBzQXXjBYSL0zuSStPWw=</DigestValue>
      </Reference>
      <Reference URI="/word/footnotes.xml?ContentType=application/vnd.openxmlformats-officedocument.wordprocessingml.footnotes+xml">
        <DigestMethod Algorithm="http://www.w3.org/2000/09/xmldsig#sha1"/>
        <DigestValue>qvdF7ZplvabVL/lm5UOGxlwkn+Y=</DigestValue>
      </Reference>
      <Reference URI="/word/header1.xml?ContentType=application/vnd.openxmlformats-officedocument.wordprocessingml.header+xml">
        <DigestMethod Algorithm="http://www.w3.org/2000/09/xmldsig#sha1"/>
        <DigestValue>7cnGFgy/LlKFGyaAEUT7vAqpBx0=</DigestValue>
      </Reference>
      <Reference URI="/word/header2.xml?ContentType=application/vnd.openxmlformats-officedocument.wordprocessingml.header+xml">
        <DigestMethod Algorithm="http://www.w3.org/2000/09/xmldsig#sha1"/>
        <DigestValue>tf7MgvUMv7XAg7md2ArzNoAeAmI=</DigestValue>
      </Reference>
      <Reference URI="/word/header3.xml?ContentType=application/vnd.openxmlformats-officedocument.wordprocessingml.header+xml">
        <DigestMethod Algorithm="http://www.w3.org/2000/09/xmldsig#sha1"/>
        <DigestValue>V21lLJrK0CWNgDS5LPoFcS+Vcf0=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tV0xxJFHsDq4jXhyDsoxVFqAlWo=</DigestValue>
      </Reference>
      <Reference URI="/word/styles.xml?ContentType=application/vnd.openxmlformats-officedocument.wordprocessingml.styles+xml">
        <DigestMethod Algorithm="http://www.w3.org/2000/09/xmldsig#sha1"/>
        <DigestValue>bYuYUvbULHp5XVFFVk1ozLxlfQg=</DigestValue>
      </Reference>
      <Reference URI="/word/stylesWithEffects.xml?ContentType=application/vnd.ms-word.stylesWithEffects+xml">
        <DigestMethod Algorithm="http://www.w3.org/2000/09/xmldsig#sha1"/>
        <DigestValue>c2Mg1I2u11pWMMRcYAJyPKJt5Kg=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2019-08-12T04:32:01Z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2019-08-12T04:32:01Z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609CC-8AF8-4B47-B0FE-EC085D4F4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1DCC1F28</Template>
  <TotalTime>21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ng</cp:lastModifiedBy>
  <cp:revision>3</cp:revision>
  <dcterms:created xsi:type="dcterms:W3CDTF">2019-08-12T03:36:00Z</dcterms:created>
  <dcterms:modified xsi:type="dcterms:W3CDTF">2019-08-12T04:15:00Z</dcterms:modified>
</cp:coreProperties>
</file>