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72EC6034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</w:t>
      </w:r>
      <w:r w:rsidR="008A0EC5">
        <w:rPr>
          <w:rFonts w:ascii="Times New Roman" w:hAnsi="Times New Roman"/>
        </w:rPr>
        <w:t>9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0"/>
    </w:p>
    <w:p w14:paraId="53E72878" w14:textId="754DE8C8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CD6F2C" w:rsidRPr="00CD6F2C">
        <w:rPr>
          <w:rFonts w:ascii="Times New Roman" w:hAnsi="Times New Roman" w:cs="Times New Roman"/>
          <w:sz w:val="22"/>
          <w:szCs w:val="22"/>
        </w:rPr>
        <w:t>1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</w:t>
      </w:r>
      <w:bookmarkStart w:id="1" w:name="_GoBack"/>
      <w:bookmarkEnd w:id="1"/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______________________ суда от ____ _______________ ______ ;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Моментом оплаты уступаемого права требования стороны признают поступление денежных средств на 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87CB51" w14:textId="77777777" w:rsidR="00990DF8" w:rsidRDefault="00990DF8" w:rsidP="00E84D87">
      <w:pPr>
        <w:spacing w:after="0" w:line="240" w:lineRule="auto"/>
      </w:pPr>
      <w:r>
        <w:separator/>
      </w:r>
    </w:p>
  </w:endnote>
  <w:endnote w:type="continuationSeparator" w:id="0">
    <w:p w14:paraId="52B03983" w14:textId="77777777" w:rsidR="00990DF8" w:rsidRDefault="00990DF8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F2C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C2691" w14:textId="77777777" w:rsidR="00990DF8" w:rsidRDefault="00990DF8" w:rsidP="00E84D87">
      <w:pPr>
        <w:spacing w:after="0" w:line="240" w:lineRule="auto"/>
      </w:pPr>
      <w:r>
        <w:separator/>
      </w:r>
    </w:p>
  </w:footnote>
  <w:footnote w:type="continuationSeparator" w:id="0">
    <w:p w14:paraId="71EF57B8" w14:textId="77777777" w:rsidR="00990DF8" w:rsidRDefault="00990DF8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0F6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0EC5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1B2"/>
    <w:rsid w:val="009615AA"/>
    <w:rsid w:val="00962917"/>
    <w:rsid w:val="00963C2E"/>
    <w:rsid w:val="00990DF8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D6F2C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D6578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0EA4"/>
    <w:rsid w:val="00EC67A9"/>
    <w:rsid w:val="00ED55A2"/>
    <w:rsid w:val="00EE5C98"/>
    <w:rsid w:val="00EF044B"/>
    <w:rsid w:val="00F07A65"/>
    <w:rsid w:val="00F16906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4FLrK3FRRSLBmI0SUoKP06W/YaBvmOta355yqP2W1NA=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2D+Cufcgyl4GWGBfQLXSYLB5Bnr6jblY/38kwdPZmow=</DigestValue>
    </Reference>
  </SignedInfo>
  <SignatureValue>bSKpSPOIYlivGK8I+6aAoOYDDsXOLMqdfYgwzDMyTUaLZMrMXDsnEHJYQMjbbqD2
BxvZHLXX1Z3bNrlfkePbNA==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8ghg6AdbsiRZHsK+/1Y44x/dh+s=</DigestValue>
      </Reference>
      <Reference URI="/word/endnotes.xml?ContentType=application/vnd.openxmlformats-officedocument.wordprocessingml.endnotes+xml">
        <DigestMethod Algorithm="http://www.w3.org/2000/09/xmldsig#sha1"/>
        <DigestValue>6t/JquM/srMo/V+KmZoXJc/ocRw=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2Na+NWu1ETxerfi4y1193nz4GH8=</DigestValue>
      </Reference>
      <Reference URI="/word/footnotes.xml?ContentType=application/vnd.openxmlformats-officedocument.wordprocessingml.footnotes+xml">
        <DigestMethod Algorithm="http://www.w3.org/2000/09/xmldsig#sha1"/>
        <DigestValue>RxCtE16C4BhuVCHUSkgDJinnQGQ=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CvDDVXek3XX5TIr/qXqF9OjICFY=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2019-07-02T10:52:11Z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2019-07-02T10:52:11Z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2DC61-9B00-4C6C-8949-1E5BC5A04E58}">
  <ds:schemaRefs>
    <ds:schemaRef ds:uri="http://schemas.microsoft.com/office/2006/metadata/properties"/>
    <ds:schemaRef ds:uri="http://schemas.microsoft.com/office/infopath/2007/PartnerControls"/>
    <ds:schemaRef ds:uri="e2bd2910-8e64-41f4-946f-ab5dcaa3b36a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9AD62E5-3661-4C4C-97FD-67004B060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A7C26136</Template>
  <TotalTime>3</TotalTime>
  <Pages>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5</cp:revision>
  <cp:lastPrinted>2018-04-04T10:47:00Z</cp:lastPrinted>
  <dcterms:created xsi:type="dcterms:W3CDTF">2019-01-21T12:24:00Z</dcterms:created>
  <dcterms:modified xsi:type="dcterms:W3CDTF">2019-07-01T11:36:00Z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