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64ACF2F0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</w:t>
      </w:r>
      <w:r w:rsidR="00D63D9D">
        <w:rPr>
          <w:rFonts w:ascii="Times New Roman" w:hAnsi="Times New Roman"/>
          <w:lang w:val="en-US"/>
        </w:rPr>
        <w:t>9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</w:t>
      </w:r>
      <w:bookmarkStart w:id="0" w:name="_GoBack"/>
      <w:bookmarkEnd w:id="0"/>
      <w:r w:rsidR="00482503" w:rsidRPr="00E33DD4">
        <w:rPr>
          <w:rFonts w:ascii="Times New Roman" w:hAnsi="Times New Roman"/>
          <w:noProof/>
        </w:rPr>
        <w:t>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1"/>
    </w:p>
    <w:p w14:paraId="53E72878" w14:textId="11F86AE3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E33DD4" w:rsidRPr="00E33DD4">
        <w:rPr>
          <w:rFonts w:ascii="Times New Roman" w:hAnsi="Times New Roman" w:cs="Times New Roman"/>
          <w:sz w:val="22"/>
          <w:szCs w:val="22"/>
        </w:rPr>
        <w:t>__</w:t>
      </w:r>
      <w:r w:rsidR="004262BC" w:rsidRPr="00E33DD4">
        <w:rPr>
          <w:rFonts w:ascii="Times New Roman" w:hAnsi="Times New Roman" w:cs="Times New Roman"/>
          <w:sz w:val="22"/>
          <w:szCs w:val="22"/>
          <w:u w:val="single"/>
        </w:rPr>
        <w:tab/>
        <w:t xml:space="preserve"> 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________________________ суда от ____ _______________ ______ ;</w:t>
      </w:r>
    </w:p>
    <w:p w14:paraId="25EB7929" w14:textId="6376CE57" w:rsidR="00597D08" w:rsidRP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2) исполнительным листом № ________________________ от ___________.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Моментом оплаты уступаемого права требования стороны признают поступление денежных средств на 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DBA2D" w14:textId="77777777" w:rsidR="00270519" w:rsidRDefault="00270519" w:rsidP="00E84D87">
      <w:pPr>
        <w:spacing w:after="0" w:line="240" w:lineRule="auto"/>
      </w:pPr>
      <w:r>
        <w:separator/>
      </w:r>
    </w:p>
  </w:endnote>
  <w:endnote w:type="continuationSeparator" w:id="0">
    <w:p w14:paraId="035AD323" w14:textId="77777777" w:rsidR="00270519" w:rsidRDefault="00270519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D9D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2503F6" w14:textId="77777777" w:rsidR="00270519" w:rsidRDefault="00270519" w:rsidP="00E84D87">
      <w:pPr>
        <w:spacing w:after="0" w:line="240" w:lineRule="auto"/>
      </w:pPr>
      <w:r>
        <w:separator/>
      </w:r>
    </w:p>
  </w:footnote>
  <w:footnote w:type="continuationSeparator" w:id="0">
    <w:p w14:paraId="6D8BF950" w14:textId="77777777" w:rsidR="00270519" w:rsidRDefault="00270519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0519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13002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63D9D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D6578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67A9"/>
    <w:rsid w:val="00ED55A2"/>
    <w:rsid w:val="00EE5C98"/>
    <w:rsid w:val="00EF044B"/>
    <w:rsid w:val="00F07A65"/>
    <w:rsid w:val="00F16906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65C6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xxcjgKxllHdDzV2ju6WGpyOxdwvOTu9ECILig+SasFU=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xPb7d0sS0/Tnpz2O6T7zMo8IH2UjcLg0SV9O8z5uyXM=</DigestValue>
    </Reference>
  </SignedInfo>
  <SignatureValue>O9k5yB4HPuvSfjk1nPBiw6IvHw7dDy4XroxWoH7l3QUssBj1kpMPwsakyx5UvWpn
UxNOVNzDtFIIJsHNA39nig==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dhvmqXZEZaPNug1edF1ajtQwUJ8=</DigestValue>
      </Reference>
      <Reference URI="/word/endnotes.xml?ContentType=application/vnd.openxmlformats-officedocument.wordprocessingml.endnotes+xml">
        <DigestMethod Algorithm="http://www.w3.org/2000/09/xmldsig#sha1"/>
        <DigestValue>heoDOs2dJaLkGXm/AQCSa8puE1I=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9TpspQ2QN0MELT0/kWn9/FNdkQY=</DigestValue>
      </Reference>
      <Reference URI="/word/footnotes.xml?ContentType=application/vnd.openxmlformats-officedocument.wordprocessingml.footnotes+xml">
        <DigestMethod Algorithm="http://www.w3.org/2000/09/xmldsig#sha1"/>
        <DigestValue>GjI6pOJ33LcOWMopPaEl8rwx6WY=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1vgFuavXXAdwc1SNZ4OMRC1dzR4=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2019-01-22T08:58:33Z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2019-01-22T08:58:33Z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2DC61-9B00-4C6C-8949-1E5BC5A04E58}">
  <ds:schemaRefs>
    <ds:schemaRef ds:uri="http://schemas.microsoft.com/office/2006/metadata/properties"/>
    <ds:schemaRef ds:uri="http://schemas.microsoft.com/office/infopath/2007/PartnerControls"/>
    <ds:schemaRef ds:uri="e2bd2910-8e64-41f4-946f-ab5dcaa3b36a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0410F8D-C170-4AEA-9637-E194B344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91936056</Template>
  <TotalTime>0</TotalTime>
  <Pages>1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4</cp:revision>
  <cp:lastPrinted>2018-04-04T10:47:00Z</cp:lastPrinted>
  <dcterms:created xsi:type="dcterms:W3CDTF">2018-10-15T09:04:00Z</dcterms:created>
  <dcterms:modified xsi:type="dcterms:W3CDTF">2019-01-22T08:43:00Z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