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4F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04F6" w:rsidRDefault="00B304F6" w:rsidP="00EA619D">
      <w:pPr>
        <w:ind w:left="142"/>
      </w:pPr>
    </w:p>
    <w:p w:rsidR="00B304F6" w:rsidRDefault="00B304F6" w:rsidP="00EA619D">
      <w:pPr>
        <w:ind w:left="142"/>
      </w:pPr>
    </w:p>
    <w:p w:rsidR="00B304F6" w:rsidRDefault="00B304F6" w:rsidP="00EA619D">
      <w:pPr>
        <w:ind w:left="142"/>
      </w:pPr>
    </w:p>
    <w:p w:rsidR="00B304F6" w:rsidRDefault="00B304F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304F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304F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304F6" w:rsidRDefault="00B304F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04F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44D37" w:rsidRPr="00444D37">
        <w:rPr>
          <w:rFonts w:ascii="Times New Roman" w:hAnsi="Times New Roman" w:cs="Times New Roman"/>
          <w:sz w:val="24"/>
          <w:szCs w:val="24"/>
        </w:rPr>
        <w:t>14.11</w:t>
      </w:r>
      <w:r w:rsidRPr="00444D37">
        <w:rPr>
          <w:rFonts w:ascii="Times New Roman" w:hAnsi="Times New Roman" w:cs="Times New Roman"/>
          <w:sz w:val="24"/>
          <w:szCs w:val="24"/>
        </w:rPr>
        <w:t>.2018</w:t>
      </w:r>
    </w:p>
    <w:p w:rsidR="00B304F6" w:rsidRDefault="00B304F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304F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Лякин Николай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№СТП-3178/1,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12.10.2018,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304F6" w:rsidRDefault="00B304F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304F6" w:rsidTr="00AA3C33">
        <w:tc>
          <w:tcPr>
            <w:tcW w:w="4981" w:type="dxa"/>
          </w:tcPr>
          <w:p w:rsidR="00B304F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304F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304F6" w:rsidTr="00AA3C33">
        <w:tc>
          <w:tcPr>
            <w:tcW w:w="4981" w:type="dxa"/>
          </w:tcPr>
          <w:p w:rsidR="00444D37" w:rsidRPr="00444D37" w:rsidRDefault="00444D37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4D3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44D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44D37">
              <w:rPr>
                <w:rFonts w:ascii="Times New Roman" w:hAnsi="Times New Roman"/>
                <w:sz w:val="24"/>
                <w:szCs w:val="24"/>
              </w:rPr>
              <w:t>) «12</w:t>
            </w:r>
            <w:r w:rsidR="00AA3C33" w:rsidRPr="00444D3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44D37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444D37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B304F6" w:rsidRPr="00444D37" w:rsidRDefault="00444D37" w:rsidP="00444D3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4D3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44D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44D37">
              <w:rPr>
                <w:rFonts w:ascii="Times New Roman" w:hAnsi="Times New Roman"/>
                <w:sz w:val="24"/>
                <w:szCs w:val="24"/>
              </w:rPr>
              <w:t>) «14</w:t>
            </w:r>
            <w:r w:rsidR="00AA3C33" w:rsidRPr="00444D3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44D37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444D37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B304F6" w:rsidRPr="00444D37" w:rsidRDefault="00444D3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4D37">
              <w:rPr>
                <w:rFonts w:ascii="Times New Roman" w:hAnsi="Times New Roman"/>
                <w:sz w:val="24"/>
                <w:szCs w:val="24"/>
              </w:rPr>
              <w:t>842.04</w:t>
            </w:r>
          </w:p>
        </w:tc>
      </w:tr>
    </w:tbl>
    <w:p w:rsidR="00B304F6" w:rsidRDefault="00B304F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304F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2018-11-14 06:20:38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304F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304F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304F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304F6" w:rsidTr="00AA3C33">
        <w:tc>
          <w:tcPr>
            <w:tcW w:w="2693" w:type="dxa"/>
            <w:vAlign w:val="center"/>
          </w:tcPr>
          <w:p w:rsidR="00B304F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B304F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Комтех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ИНН 6648682227 в размере 2 339,00 руб. Начальная цена продажи 2105,10 руб. (без НДС)</w:t>
            </w:r>
          </w:p>
        </w:tc>
      </w:tr>
    </w:tbl>
    <w:p w:rsidR="00B304F6" w:rsidRDefault="00B304F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304F6" w:rsidTr="00AA3C33">
        <w:tc>
          <w:tcPr>
            <w:tcW w:w="4961" w:type="dxa"/>
          </w:tcPr>
          <w:p w:rsidR="00B304F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304F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304F6" w:rsidTr="00AA3C33">
        <w:tc>
          <w:tcPr>
            <w:tcW w:w="4961" w:type="dxa"/>
          </w:tcPr>
          <w:p w:rsidR="00B304F6" w:rsidRPr="00444D37" w:rsidRDefault="00444D3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D37">
              <w:rPr>
                <w:rFonts w:ascii="Times New Roman" w:hAnsi="Times New Roman" w:cs="Times New Roman"/>
                <w:b/>
                <w:sz w:val="24"/>
                <w:szCs w:val="24"/>
              </w:rPr>
              <w:t>842.04</w:t>
            </w:r>
          </w:p>
        </w:tc>
        <w:tc>
          <w:tcPr>
            <w:tcW w:w="4820" w:type="dxa"/>
          </w:tcPr>
          <w:p w:rsidR="00B304F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842.04</w:t>
            </w:r>
          </w:p>
        </w:tc>
      </w:tr>
    </w:tbl>
    <w:p w:rsidR="00B304F6" w:rsidRDefault="00B304F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04F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304F6" w:rsidTr="00E7730E">
        <w:tc>
          <w:tcPr>
            <w:tcW w:w="1843" w:type="dxa"/>
            <w:vAlign w:val="center"/>
          </w:tcPr>
          <w:p w:rsidR="00B304F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304F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04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04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304F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04F6" w:rsidRDefault="00B304F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304F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04F6" w:rsidTr="00E7730E">
        <w:tc>
          <w:tcPr>
            <w:tcW w:w="1843" w:type="dxa"/>
          </w:tcPr>
          <w:p w:rsidR="00B304F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14824</w:t>
            </w:r>
          </w:p>
        </w:tc>
        <w:tc>
          <w:tcPr>
            <w:tcW w:w="4252" w:type="dxa"/>
          </w:tcPr>
          <w:p w:rsidR="00B304F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Аверьянов Аркадий Владимирович</w:t>
            </w:r>
          </w:p>
        </w:tc>
        <w:tc>
          <w:tcPr>
            <w:tcW w:w="992" w:type="dxa"/>
          </w:tcPr>
          <w:p w:rsidR="00B304F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304F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370223245222</w:t>
            </w:r>
          </w:p>
        </w:tc>
      </w:tr>
    </w:tbl>
    <w:p w:rsidR="00B304F6" w:rsidRDefault="00B304F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304F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304F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304F6" w:rsidTr="00E7730E">
        <w:tc>
          <w:tcPr>
            <w:tcW w:w="1740" w:type="dxa"/>
            <w:vAlign w:val="center"/>
          </w:tcPr>
          <w:p w:rsidR="00B3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3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енование</w:t>
            </w:r>
          </w:p>
          <w:p w:rsidR="00B3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3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04F6" w:rsidRDefault="00B304F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3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04F6" w:rsidTr="00E7730E">
        <w:trPr>
          <w:trHeight w:val="73"/>
        </w:trPr>
        <w:tc>
          <w:tcPr>
            <w:tcW w:w="1740" w:type="dxa"/>
          </w:tcPr>
          <w:p w:rsidR="00B304F6" w:rsidRDefault="005A181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14824</w:t>
            </w:r>
          </w:p>
        </w:tc>
        <w:tc>
          <w:tcPr>
            <w:tcW w:w="4355" w:type="dxa"/>
          </w:tcPr>
          <w:p w:rsidR="00B304F6" w:rsidRDefault="005A181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Аверьянов Аркадий Владимирович</w:t>
            </w:r>
          </w:p>
        </w:tc>
        <w:tc>
          <w:tcPr>
            <w:tcW w:w="1031" w:type="dxa"/>
          </w:tcPr>
          <w:p w:rsidR="00B304F6" w:rsidRPr="005A181E" w:rsidRDefault="005A181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655" w:type="dxa"/>
          </w:tcPr>
          <w:p w:rsidR="00B304F6" w:rsidRDefault="005A181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370223245222</w:t>
            </w:r>
          </w:p>
        </w:tc>
      </w:tr>
    </w:tbl>
    <w:p w:rsidR="00B304F6" w:rsidRDefault="00B304F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04F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304F6" w:rsidTr="001C57F7">
        <w:trPr>
          <w:trHeight w:val="797"/>
        </w:trPr>
        <w:tc>
          <w:tcPr>
            <w:tcW w:w="2552" w:type="dxa"/>
            <w:vAlign w:val="center"/>
          </w:tcPr>
          <w:p w:rsidR="00B304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304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04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3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3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3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304F6" w:rsidTr="001C57F7">
        <w:tc>
          <w:tcPr>
            <w:tcW w:w="2552" w:type="dxa"/>
          </w:tcPr>
          <w:p w:rsidR="00B304F6" w:rsidRDefault="00B304F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304F6" w:rsidRDefault="00B304F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304F6" w:rsidRDefault="00B304F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304F6" w:rsidRDefault="00B304F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04F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304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304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304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304F6" w:rsidRDefault="00B304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304F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Лякин Н.Г.</w:t>
      </w:r>
    </w:p>
    <w:sectPr w:rsidR="00B304F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5E6" w:rsidRDefault="00B725E6">
      <w:pPr>
        <w:spacing w:after="0" w:line="240" w:lineRule="auto"/>
      </w:pPr>
      <w:r>
        <w:separator/>
      </w:r>
    </w:p>
  </w:endnote>
  <w:endnote w:type="continuationSeparator" w:id="0">
    <w:p w:rsidR="00B725E6" w:rsidRDefault="00B72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4F6" w:rsidRDefault="00B304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4F6" w:rsidRDefault="00B304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4F6" w:rsidRDefault="00B304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5E6" w:rsidRDefault="00B725E6">
      <w:pPr>
        <w:spacing w:after="0" w:line="240" w:lineRule="auto"/>
      </w:pPr>
      <w:r>
        <w:separator/>
      </w:r>
    </w:p>
  </w:footnote>
  <w:footnote w:type="continuationSeparator" w:id="0">
    <w:p w:rsidR="00B725E6" w:rsidRDefault="00B72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4F6" w:rsidRDefault="00B72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4F6" w:rsidRDefault="00B72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4F6" w:rsidRDefault="00B725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4D37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A7DA5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181E"/>
    <w:rsid w:val="005B336E"/>
    <w:rsid w:val="005B35F4"/>
    <w:rsid w:val="005B5ED1"/>
    <w:rsid w:val="005C3854"/>
    <w:rsid w:val="005E6AE5"/>
    <w:rsid w:val="00633C3E"/>
    <w:rsid w:val="006449CF"/>
    <w:rsid w:val="00645813"/>
    <w:rsid w:val="00660AC4"/>
    <w:rsid w:val="00661C2A"/>
    <w:rsid w:val="006639CC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549C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04F6"/>
    <w:rsid w:val="00B45D3F"/>
    <w:rsid w:val="00B63E27"/>
    <w:rsid w:val="00B64BFE"/>
    <w:rsid w:val="00B725E6"/>
    <w:rsid w:val="00B72C12"/>
    <w:rsid w:val="00B768D2"/>
    <w:rsid w:val="00B815C0"/>
    <w:rsid w:val="00B81B4B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3965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4CPpvf9af9vzACBcID6Dljyrd8jtuntgxdct9sl08nw=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db0kFrFuRUHjySavTQPd9F/gNZ6FQvMfhTdtVt40cfo=</DigestValue>
    </Reference>
  </SignedInfo>
  <SignatureValue>vtH+GoSGYIHd7kT13s8AQ3wKkB2ZVPRg8EgjWfLaJ5HW60XhQo7ryCh3C+NKhHQ8
JKuTcw/Yk6amrmLVm2Dphg==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APFCysgD7VBP17gOOh09cWBriWQ=</DigestValue>
      </Reference>
      <Reference URI="/word/endnotes.xml?ContentType=application/vnd.openxmlformats-officedocument.wordprocessingml.endnotes+xml">
        <DigestMethod Algorithm="http://www.w3.org/2000/09/xmldsig#sha1"/>
        <DigestValue>Yrfzn7NQKtp+xeOkFhpv/u8Fd6E=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GTuZV/lOXPC7ehUNamarODiYLr4=</DigestValue>
      </Reference>
      <Reference URI="/word/footer2.xml?ContentType=application/vnd.openxmlformats-officedocument.wordprocessingml.footer+xml">
        <DigestMethod Algorithm="http://www.w3.org/2000/09/xmldsig#sha1"/>
        <DigestValue>GTuZV/lOXPC7ehUNamarODiYLr4=</DigestValue>
      </Reference>
      <Reference URI="/word/footer3.xml?ContentType=application/vnd.openxmlformats-officedocument.wordprocessingml.footer+xml">
        <DigestMethod Algorithm="http://www.w3.org/2000/09/xmldsig#sha1"/>
        <DigestValue>GTuZV/lOXPC7ehUNamarODiYLr4=</DigestValue>
      </Reference>
      <Reference URI="/word/footnotes.xml?ContentType=application/vnd.openxmlformats-officedocument.wordprocessingml.footnotes+xml">
        <DigestMethod Algorithm="http://www.w3.org/2000/09/xmldsig#sha1"/>
        <DigestValue>kxgwD2b5XSVyMwy624IU9I9UPJ8=</DigestValue>
      </Reference>
      <Reference URI="/word/header1.xml?ContentType=application/vnd.openxmlformats-officedocument.wordprocessingml.header+xml">
        <DigestMethod Algorithm="http://www.w3.org/2000/09/xmldsig#sha1"/>
        <DigestValue>nCgXEdfY/UcvzIAPqnd9cso8pNw=</DigestValue>
      </Reference>
      <Reference URI="/word/header2.xml?ContentType=application/vnd.openxmlformats-officedocument.wordprocessingml.header+xml">
        <DigestMethod Algorithm="http://www.w3.org/2000/09/xmldsig#sha1"/>
        <DigestValue>oFLDClYY2PfOhH26yeEfo+NX+gU=</DigestValue>
      </Reference>
      <Reference URI="/word/header3.xml?ContentType=application/vnd.openxmlformats-officedocument.wordprocessingml.header+xml">
        <DigestMethod Algorithm="http://www.w3.org/2000/09/xmldsig#sha1"/>
        <DigestValue>dKYeUc39GkamfS4WFTwxaKfYwQg=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kBMfKrec31aP62vkJZDhzhKhXd0=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2018-11-15T05:36:34Z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2018-11-15T05:36:34Z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95691D98</Template>
  <TotalTime>2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Анна Кочурова</cp:lastModifiedBy>
  <cp:revision>5</cp:revision>
  <dcterms:created xsi:type="dcterms:W3CDTF">2018-11-15T04:53:00Z</dcterms:created>
  <dcterms:modified xsi:type="dcterms:W3CDTF">2018-11-15T05:07:00Z</dcterms:modified>
</cp:coreProperties>
</file>